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4C47" w:rsidRDefault="000A4C47" w:rsidP="00441C07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val="en-US"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207pt;margin-top:0;width:47.25pt;height:65.4pt;z-index:251658240;visibility:visible;mso-wrap-distance-left:9.05pt;mso-wrap-distance-right:9.05pt" filled="t">
            <v:imagedata r:id="rId5" o:title="" blacklevel="3932f"/>
            <w10:wrap type="topAndBottom"/>
          </v:shape>
        </w:pict>
      </w:r>
      <w:r>
        <w:rPr>
          <w:b/>
        </w:rPr>
        <w:t>УКРАЇНА</w:t>
      </w:r>
    </w:p>
    <w:p w:rsidR="000A4C47" w:rsidRDefault="000A4C47" w:rsidP="001F447E">
      <w:pPr>
        <w:pStyle w:val="FR1"/>
        <w:spacing w:line="252" w:lineRule="auto"/>
        <w:ind w:left="0" w:right="-6"/>
        <w:rPr>
          <w:b/>
        </w:rPr>
      </w:pPr>
    </w:p>
    <w:p w:rsidR="000A4C47" w:rsidRDefault="000A4C47" w:rsidP="001F447E">
      <w:pPr>
        <w:pStyle w:val="FR1"/>
        <w:spacing w:line="252" w:lineRule="auto"/>
        <w:ind w:left="0" w:right="-6"/>
        <w:rPr>
          <w:b/>
        </w:rPr>
      </w:pPr>
      <w:r>
        <w:rPr>
          <w:b/>
        </w:rPr>
        <w:t xml:space="preserve">                                   </w:t>
      </w:r>
      <w:r>
        <w:rPr>
          <w:rFonts w:eastAsia="Batang"/>
          <w:b/>
          <w:bCs/>
        </w:rPr>
        <w:t>ЧОРТКІВСЬКА  МІСЬКА  РАДА</w:t>
      </w:r>
    </w:p>
    <w:p w:rsidR="000A4C47" w:rsidRDefault="000A4C47" w:rsidP="00441C07">
      <w:pPr>
        <w:spacing w:after="0"/>
        <w:ind w:right="-6"/>
        <w:jc w:val="center"/>
        <w:rPr>
          <w:rFonts w:ascii="Times New Roman" w:hAnsi="Times New Roman"/>
          <w:b/>
          <w:bCs/>
          <w:iCs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ДВАНАДЦЯТА  СЕСІЯ СЬОМОГО СКЛИКАННЯ</w:t>
      </w:r>
    </w:p>
    <w:p w:rsidR="000A4C47" w:rsidRDefault="000A4C47" w:rsidP="00441C07">
      <w:pPr>
        <w:tabs>
          <w:tab w:val="left" w:pos="720"/>
          <w:tab w:val="center" w:pos="4680"/>
        </w:tabs>
        <w:spacing w:after="0"/>
        <w:ind w:right="-6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0A4C47" w:rsidRPr="00E877E0" w:rsidRDefault="000A4C47" w:rsidP="00E877E0">
      <w:pPr>
        <w:tabs>
          <w:tab w:val="left" w:pos="720"/>
          <w:tab w:val="center" w:pos="4680"/>
        </w:tabs>
        <w:spacing w:after="0"/>
        <w:ind w:right="-6"/>
        <w:rPr>
          <w:rFonts w:ascii="Times New Roman" w:hAnsi="Times New Roman"/>
          <w:b/>
          <w:bCs/>
          <w:iCs/>
          <w:sz w:val="28"/>
          <w:szCs w:val="28"/>
        </w:rPr>
      </w:pPr>
      <w:r w:rsidRPr="00AB25C4">
        <w:rPr>
          <w:rFonts w:ascii="Times New Roman" w:hAnsi="Times New Roman"/>
          <w:b/>
          <w:sz w:val="28"/>
          <w:szCs w:val="28"/>
        </w:rPr>
        <w:t xml:space="preserve">                                                       </w:t>
      </w:r>
      <w:r>
        <w:rPr>
          <w:rFonts w:ascii="Times New Roman" w:hAnsi="Times New Roman"/>
          <w:b/>
          <w:sz w:val="28"/>
          <w:szCs w:val="28"/>
          <w:lang w:val="uk-UA"/>
        </w:rPr>
        <w:t>РІШЕННЯ</w:t>
      </w:r>
      <w:r w:rsidRPr="00803624">
        <w:rPr>
          <w:rFonts w:ascii="Times New Roman" w:hAnsi="Times New Roman"/>
          <w:b/>
          <w:sz w:val="28"/>
          <w:szCs w:val="28"/>
        </w:rPr>
        <w:t xml:space="preserve">            </w:t>
      </w:r>
    </w:p>
    <w:p w:rsidR="000A4C47" w:rsidRDefault="000A4C47" w:rsidP="002248D0">
      <w:pPr>
        <w:tabs>
          <w:tab w:val="left" w:pos="3555"/>
        </w:tabs>
        <w:ind w:right="-5"/>
        <w:rPr>
          <w:rFonts w:ascii="Times New Roman" w:hAnsi="Times New Roman"/>
          <w:b/>
          <w:sz w:val="28"/>
          <w:szCs w:val="28"/>
          <w:lang w:val="uk-UA"/>
        </w:rPr>
      </w:pPr>
    </w:p>
    <w:p w:rsidR="000A4C47" w:rsidRDefault="000A4C47" w:rsidP="002248D0">
      <w:pPr>
        <w:tabs>
          <w:tab w:val="left" w:pos="3555"/>
        </w:tabs>
        <w:spacing w:after="0" w:line="240" w:lineRule="auto"/>
        <w:ind w:right="-6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від </w:t>
      </w:r>
      <w:r w:rsidRPr="00AB25C4">
        <w:rPr>
          <w:rFonts w:ascii="Times New Roman" w:hAnsi="Times New Roman"/>
          <w:b/>
          <w:sz w:val="28"/>
          <w:szCs w:val="28"/>
        </w:rPr>
        <w:t>13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 жовтня  2016 року                                             </w:t>
      </w:r>
      <w:r w:rsidRPr="002248D0">
        <w:rPr>
          <w:rFonts w:ascii="Times New Roman" w:hAnsi="Times New Roman"/>
          <w:b/>
          <w:sz w:val="28"/>
          <w:szCs w:val="28"/>
          <w:lang w:val="uk-UA"/>
        </w:rPr>
        <w:t xml:space="preserve">         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  № </w:t>
      </w:r>
      <w:r w:rsidRPr="00AB25C4">
        <w:rPr>
          <w:rFonts w:ascii="Times New Roman" w:hAnsi="Times New Roman"/>
          <w:b/>
          <w:sz w:val="28"/>
          <w:szCs w:val="28"/>
        </w:rPr>
        <w:t>355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 </w:t>
      </w:r>
    </w:p>
    <w:p w:rsidR="000A4C47" w:rsidRDefault="000A4C47" w:rsidP="002248D0">
      <w:pPr>
        <w:tabs>
          <w:tab w:val="left" w:pos="3555"/>
        </w:tabs>
        <w:spacing w:after="0" w:line="240" w:lineRule="auto"/>
        <w:ind w:right="-6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м. Чортків</w:t>
      </w:r>
    </w:p>
    <w:p w:rsidR="000A4C47" w:rsidRDefault="000A4C47" w:rsidP="00EA391F">
      <w:pPr>
        <w:spacing w:after="0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0A4C47" w:rsidRDefault="000A4C47" w:rsidP="00E877E0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EA391F">
        <w:rPr>
          <w:rFonts w:ascii="Times New Roman" w:hAnsi="Times New Roman"/>
          <w:b/>
          <w:sz w:val="28"/>
          <w:szCs w:val="28"/>
          <w:lang w:val="uk-UA"/>
        </w:rPr>
        <w:t xml:space="preserve">Про 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затвердження </w:t>
      </w:r>
      <w:r>
        <w:rPr>
          <w:rFonts w:ascii="Times New Roman" w:hAnsi="Times New Roman"/>
          <w:b/>
          <w:sz w:val="28"/>
          <w:szCs w:val="28"/>
          <w:lang w:val="en-US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uk-UA"/>
        </w:rPr>
        <w:t>Положення про</w:t>
      </w:r>
    </w:p>
    <w:p w:rsidR="000A4C47" w:rsidRDefault="000A4C47" w:rsidP="00E877E0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A80082">
        <w:rPr>
          <w:rFonts w:ascii="Times New Roman" w:hAnsi="Times New Roman"/>
          <w:b/>
          <w:sz w:val="28"/>
          <w:szCs w:val="28"/>
          <w:lang w:val="uk-UA"/>
        </w:rPr>
        <w:t xml:space="preserve">комунальну організацію (установу, </w:t>
      </w:r>
    </w:p>
    <w:p w:rsidR="000A4C47" w:rsidRDefault="000A4C47" w:rsidP="00E877E0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A80082">
        <w:rPr>
          <w:rFonts w:ascii="Times New Roman" w:hAnsi="Times New Roman"/>
          <w:b/>
          <w:sz w:val="28"/>
          <w:szCs w:val="28"/>
          <w:lang w:val="uk-UA"/>
        </w:rPr>
        <w:t>заклад</w:t>
      </w:r>
      <w:r>
        <w:rPr>
          <w:rFonts w:ascii="Times New Roman" w:hAnsi="Times New Roman"/>
          <w:b/>
          <w:sz w:val="28"/>
          <w:szCs w:val="28"/>
          <w:lang w:val="uk-UA"/>
        </w:rPr>
        <w:t>)Центр соціальних служб для</w:t>
      </w:r>
    </w:p>
    <w:p w:rsidR="000A4C47" w:rsidRDefault="000A4C47" w:rsidP="00E877E0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дітей, сім’ї та молоді  Чортківської </w:t>
      </w:r>
    </w:p>
    <w:p w:rsidR="000A4C47" w:rsidRDefault="000A4C47" w:rsidP="00E877E0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міської  ради  в новій редакції</w:t>
      </w:r>
    </w:p>
    <w:p w:rsidR="000A4C47" w:rsidRDefault="000A4C47" w:rsidP="00803624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0A4C47" w:rsidRDefault="000A4C47" w:rsidP="00803624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</w:t>
      </w:r>
      <w:r>
        <w:rPr>
          <w:rFonts w:ascii="Times New Roman" w:hAnsi="Times New Roman"/>
          <w:sz w:val="28"/>
          <w:szCs w:val="28"/>
          <w:shd w:val="clear" w:color="auto" w:fill="FFFFFF"/>
          <w:lang w:val="uk-UA"/>
        </w:rPr>
        <w:t>Відповідно</w:t>
      </w:r>
      <w:r w:rsidRPr="002B1B3F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 до</w:t>
      </w:r>
      <w:r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 листа Чортківськї об’єднаної державної податкової</w:t>
      </w:r>
      <w:r w:rsidRPr="00CB3C28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 інспекція Головного управління ДФС</w:t>
      </w:r>
      <w:r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 у Тернопільській області від 09 вересня 2016 року №2379/1202/19, </w:t>
      </w:r>
      <w:r>
        <w:rPr>
          <w:rFonts w:ascii="Times New Roman" w:hAnsi="Times New Roman"/>
          <w:sz w:val="28"/>
          <w:szCs w:val="28"/>
          <w:lang w:val="uk-UA"/>
        </w:rPr>
        <w:t>постанови</w:t>
      </w:r>
      <w:r w:rsidRPr="00E97791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53C72">
        <w:rPr>
          <w:rFonts w:ascii="Times New Roman" w:hAnsi="Times New Roman"/>
          <w:sz w:val="28"/>
          <w:szCs w:val="28"/>
          <w:lang w:val="uk-UA"/>
        </w:rPr>
        <w:t>К</w:t>
      </w:r>
      <w:r>
        <w:rPr>
          <w:rFonts w:ascii="Times New Roman" w:hAnsi="Times New Roman"/>
          <w:sz w:val="28"/>
          <w:szCs w:val="28"/>
          <w:lang w:val="uk-UA"/>
        </w:rPr>
        <w:t xml:space="preserve">абінету </w:t>
      </w:r>
      <w:r w:rsidRPr="00E53C72">
        <w:rPr>
          <w:rFonts w:ascii="Times New Roman" w:hAnsi="Times New Roman"/>
          <w:sz w:val="28"/>
          <w:szCs w:val="28"/>
          <w:lang w:val="uk-UA"/>
        </w:rPr>
        <w:t>М</w:t>
      </w:r>
      <w:r>
        <w:rPr>
          <w:rFonts w:ascii="Times New Roman" w:hAnsi="Times New Roman"/>
          <w:sz w:val="28"/>
          <w:szCs w:val="28"/>
          <w:lang w:val="uk-UA"/>
        </w:rPr>
        <w:t xml:space="preserve">іністрів </w:t>
      </w:r>
      <w:r w:rsidRPr="00E53C72">
        <w:rPr>
          <w:rFonts w:ascii="Times New Roman" w:hAnsi="Times New Roman"/>
          <w:sz w:val="28"/>
          <w:szCs w:val="28"/>
          <w:lang w:val="uk-UA"/>
        </w:rPr>
        <w:t>У</w:t>
      </w:r>
      <w:r>
        <w:rPr>
          <w:rFonts w:ascii="Times New Roman" w:hAnsi="Times New Roman"/>
          <w:sz w:val="28"/>
          <w:szCs w:val="28"/>
          <w:lang w:val="uk-UA"/>
        </w:rPr>
        <w:t>країни</w:t>
      </w:r>
      <w:r w:rsidRPr="00E53C72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від 17 липня 2015 року № 495 «Про внесення змін до Загального положення про центр соціальних служб для сім’ї, дітей та молоді» та керуючись</w:t>
      </w:r>
      <w:r w:rsidRPr="00E53C72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shd w:val="clear" w:color="auto" w:fill="FFFFFF"/>
          <w:lang w:val="uk-UA"/>
        </w:rPr>
        <w:t>пунктом 4  статті 54</w:t>
      </w:r>
      <w:r w:rsidRPr="00C36C0A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 Закону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 xml:space="preserve"> України «Про місцеве самоврядування в Україні», міська рада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0A4C47" w:rsidRPr="00CE03D2" w:rsidRDefault="000A4C47" w:rsidP="008A5F18">
      <w:pPr>
        <w:spacing w:after="0"/>
        <w:ind w:firstLine="902"/>
        <w:jc w:val="both"/>
        <w:rPr>
          <w:rFonts w:ascii="Times New Roman" w:hAnsi="Times New Roman"/>
          <w:sz w:val="16"/>
          <w:szCs w:val="28"/>
          <w:lang w:val="uk-UA"/>
        </w:rPr>
      </w:pPr>
    </w:p>
    <w:p w:rsidR="000A4C47" w:rsidRPr="009B79C8" w:rsidRDefault="000A4C47" w:rsidP="008A5F18">
      <w:pPr>
        <w:rPr>
          <w:rFonts w:ascii="Times New Roman" w:hAnsi="Times New Roman"/>
          <w:b/>
          <w:sz w:val="28"/>
          <w:szCs w:val="28"/>
          <w:lang w:val="uk-UA"/>
        </w:rPr>
      </w:pPr>
      <w:r w:rsidRPr="00E53C72">
        <w:rPr>
          <w:rFonts w:ascii="Times New Roman" w:hAnsi="Times New Roman"/>
          <w:b/>
          <w:sz w:val="28"/>
          <w:szCs w:val="28"/>
          <w:lang w:val="uk-UA"/>
        </w:rPr>
        <w:t>ВИРІШИЛА:</w:t>
      </w:r>
    </w:p>
    <w:p w:rsidR="000A4C47" w:rsidRDefault="000A4C47" w:rsidP="00E42137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1.</w:t>
      </w:r>
      <w:r w:rsidRPr="00745978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 xml:space="preserve">Затвердити Положення про комунальну організацію (установу, заклад) Центр соціальних служб для дітей сім’ї та молоді Чортківської міської  ради» в новій редакції (додається). </w:t>
      </w:r>
    </w:p>
    <w:p w:rsidR="000A4C47" w:rsidRDefault="000A4C47" w:rsidP="00441C07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2. Визнати таким, що втратив чинність п.2</w:t>
      </w:r>
      <w:r w:rsidRPr="00441C07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рішення міської ради  від 24</w:t>
      </w:r>
      <w:r w:rsidRPr="00441C07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 xml:space="preserve"> грудня 2013 року  № 476 «Про створення Центру соціальних служб для дітей, сім’ї та молоді Чортківської міської рада» та рішення міської ради від 23 травня 2014 року № 182 «Про внесення змін до Положення про Центр соціальних служб для дітей, сім’ї та молоді Чортківської міської ради затвердженого рішенням сесії № 476 від 24 грудня 2013 року. </w:t>
      </w:r>
    </w:p>
    <w:p w:rsidR="000A4C47" w:rsidRPr="00441C07" w:rsidRDefault="000A4C47" w:rsidP="00441C07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3. Доручити директору Центру соціальних служб для дітей, сім’ї та молоді Чортківської міської ради провести державну реєстрацію Положення відповідно до вимог чинного законодавства України.</w:t>
      </w:r>
    </w:p>
    <w:p w:rsidR="000A4C47" w:rsidRDefault="000A4C47" w:rsidP="00441C07">
      <w:pPr>
        <w:spacing w:after="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4. Копію рішення  направити  в  Центр соціальних служб для дітей, сім’ї та молоді Чортківської міської ради.  </w:t>
      </w:r>
    </w:p>
    <w:p w:rsidR="000A4C47" w:rsidRDefault="000A4C47" w:rsidP="001F447E">
      <w:pPr>
        <w:jc w:val="both"/>
        <w:rPr>
          <w:rFonts w:ascii="Times New Roman" w:hAnsi="Times New Roman"/>
          <w:sz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5. Контроль за виконанням рішення покласти на постійну комісію</w:t>
      </w:r>
      <w:r w:rsidRPr="001F447E">
        <w:rPr>
          <w:rFonts w:ascii="Times New Roman" w:hAnsi="Times New Roman"/>
          <w:sz w:val="28"/>
          <w:lang w:val="uk-UA"/>
        </w:rPr>
        <w:t xml:space="preserve"> </w:t>
      </w:r>
      <w:r>
        <w:rPr>
          <w:rFonts w:ascii="Times New Roman" w:hAnsi="Times New Roman"/>
          <w:sz w:val="28"/>
          <w:lang w:val="uk-UA"/>
        </w:rPr>
        <w:t>міської ради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lang w:val="uk-UA"/>
        </w:rPr>
        <w:t xml:space="preserve"> з гуманітарних питань та соціального захисту громадян. </w:t>
      </w:r>
      <w:r w:rsidRPr="00A20368">
        <w:rPr>
          <w:rFonts w:ascii="Times New Roman" w:hAnsi="Times New Roman"/>
          <w:sz w:val="28"/>
          <w:lang w:val="uk-UA"/>
        </w:rPr>
        <w:t xml:space="preserve"> </w:t>
      </w:r>
    </w:p>
    <w:p w:rsidR="000A4C47" w:rsidRDefault="000A4C47" w:rsidP="001F447E">
      <w:pPr>
        <w:jc w:val="both"/>
        <w:rPr>
          <w:rFonts w:ascii="Times New Roman" w:hAnsi="Times New Roman"/>
          <w:b/>
          <w:sz w:val="28"/>
          <w:szCs w:val="28"/>
          <w:lang w:val="uk-UA" w:eastAsia="ru-RU"/>
        </w:rPr>
      </w:pPr>
    </w:p>
    <w:p w:rsidR="000A4C47" w:rsidRPr="001F447E" w:rsidRDefault="000A4C47" w:rsidP="001F447E">
      <w:pPr>
        <w:jc w:val="both"/>
        <w:rPr>
          <w:rFonts w:ascii="Times New Roman" w:hAnsi="Times New Roman"/>
          <w:sz w:val="28"/>
          <w:lang w:val="uk-UA"/>
        </w:rPr>
      </w:pPr>
      <w:r w:rsidRPr="0034612F">
        <w:rPr>
          <w:rFonts w:ascii="Times New Roman" w:hAnsi="Times New Roman"/>
          <w:b/>
          <w:sz w:val="28"/>
          <w:szCs w:val="28"/>
          <w:lang w:eastAsia="ru-RU"/>
        </w:rPr>
        <w:t>Міський</w:t>
      </w:r>
      <w:r>
        <w:rPr>
          <w:rFonts w:ascii="Times New Roman" w:hAnsi="Times New Roman"/>
          <w:b/>
          <w:sz w:val="28"/>
          <w:szCs w:val="28"/>
          <w:lang w:val="uk-UA" w:eastAsia="ru-RU"/>
        </w:rPr>
        <w:t xml:space="preserve"> </w:t>
      </w:r>
      <w:r w:rsidRPr="0034612F">
        <w:rPr>
          <w:rFonts w:ascii="Times New Roman" w:hAnsi="Times New Roman"/>
          <w:b/>
          <w:sz w:val="28"/>
          <w:szCs w:val="28"/>
          <w:lang w:eastAsia="ru-RU"/>
        </w:rPr>
        <w:t xml:space="preserve"> голова              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                                          </w:t>
      </w:r>
      <w:r w:rsidRPr="0034612F">
        <w:rPr>
          <w:rFonts w:ascii="Times New Roman" w:hAnsi="Times New Roman"/>
          <w:b/>
          <w:sz w:val="28"/>
          <w:szCs w:val="28"/>
          <w:lang w:eastAsia="ru-RU"/>
        </w:rPr>
        <w:t xml:space="preserve">Володимир </w:t>
      </w:r>
      <w:r>
        <w:rPr>
          <w:rFonts w:ascii="Times New Roman" w:hAnsi="Times New Roman"/>
          <w:b/>
          <w:sz w:val="28"/>
          <w:szCs w:val="28"/>
          <w:lang w:val="uk-UA" w:eastAsia="ru-RU"/>
        </w:rPr>
        <w:t xml:space="preserve"> </w:t>
      </w:r>
      <w:r w:rsidRPr="0034612F">
        <w:rPr>
          <w:rFonts w:ascii="Times New Roman" w:hAnsi="Times New Roman"/>
          <w:b/>
          <w:sz w:val="28"/>
          <w:szCs w:val="28"/>
          <w:lang w:eastAsia="ru-RU"/>
        </w:rPr>
        <w:t>ШМАТЬКО</w:t>
      </w:r>
    </w:p>
    <w:p w:rsidR="000A4C47" w:rsidRPr="00A80082" w:rsidRDefault="000A4C47" w:rsidP="00441C07">
      <w:pPr>
        <w:rPr>
          <w:rFonts w:ascii="Times New Roman" w:hAnsi="Times New Roman"/>
          <w:sz w:val="28"/>
          <w:szCs w:val="28"/>
          <w:lang w:val="uk-UA"/>
        </w:rPr>
      </w:pPr>
    </w:p>
    <w:p w:rsidR="000A4C47" w:rsidRPr="00EA391F" w:rsidRDefault="000A4C47" w:rsidP="008A5F18">
      <w:pPr>
        <w:spacing w:after="0"/>
        <w:rPr>
          <w:rFonts w:ascii="Times New Roman" w:hAnsi="Times New Roman"/>
          <w:sz w:val="28"/>
          <w:szCs w:val="28"/>
          <w:lang w:val="uk-UA"/>
        </w:rPr>
      </w:pPr>
    </w:p>
    <w:sectPr w:rsidR="000A4C47" w:rsidRPr="00EA391F" w:rsidSect="00DE1F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Batang">
    <w:altName w:val="©цUAA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76129C"/>
    <w:multiLevelType w:val="hybridMultilevel"/>
    <w:tmpl w:val="191004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248D0"/>
    <w:rsid w:val="00043F95"/>
    <w:rsid w:val="00093704"/>
    <w:rsid w:val="000A4C47"/>
    <w:rsid w:val="000C76E9"/>
    <w:rsid w:val="001477BE"/>
    <w:rsid w:val="001718AF"/>
    <w:rsid w:val="001F447E"/>
    <w:rsid w:val="002248D0"/>
    <w:rsid w:val="002A192A"/>
    <w:rsid w:val="002B1B3F"/>
    <w:rsid w:val="0034612F"/>
    <w:rsid w:val="00346BC7"/>
    <w:rsid w:val="003626C0"/>
    <w:rsid w:val="00441C07"/>
    <w:rsid w:val="00516094"/>
    <w:rsid w:val="0054494F"/>
    <w:rsid w:val="005A3503"/>
    <w:rsid w:val="00735DC0"/>
    <w:rsid w:val="00745978"/>
    <w:rsid w:val="00803624"/>
    <w:rsid w:val="00806C3F"/>
    <w:rsid w:val="0083184E"/>
    <w:rsid w:val="008A5F18"/>
    <w:rsid w:val="008C0B56"/>
    <w:rsid w:val="009B79C8"/>
    <w:rsid w:val="00A20368"/>
    <w:rsid w:val="00A80082"/>
    <w:rsid w:val="00A825CD"/>
    <w:rsid w:val="00AB25C4"/>
    <w:rsid w:val="00BF5221"/>
    <w:rsid w:val="00C02D98"/>
    <w:rsid w:val="00C36C0A"/>
    <w:rsid w:val="00CB3C28"/>
    <w:rsid w:val="00CE03D2"/>
    <w:rsid w:val="00DB0F54"/>
    <w:rsid w:val="00DE1F33"/>
    <w:rsid w:val="00E2206E"/>
    <w:rsid w:val="00E42137"/>
    <w:rsid w:val="00E53C72"/>
    <w:rsid w:val="00E877E0"/>
    <w:rsid w:val="00E97791"/>
    <w:rsid w:val="00EA391F"/>
    <w:rsid w:val="00ED04F7"/>
    <w:rsid w:val="00F847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48D0"/>
    <w:pPr>
      <w:spacing w:after="200" w:line="276" w:lineRule="auto"/>
    </w:pPr>
    <w:rPr>
      <w:rFonts w:ascii="Calibri" w:hAnsi="Calibri"/>
      <w:lang w:val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R1">
    <w:name w:val="FR1"/>
    <w:uiPriority w:val="99"/>
    <w:rsid w:val="002248D0"/>
    <w:pPr>
      <w:widowControl w:val="0"/>
      <w:suppressAutoHyphens/>
      <w:autoSpaceDE w:val="0"/>
      <w:spacing w:line="300" w:lineRule="auto"/>
      <w:ind w:left="2080" w:right="2000"/>
      <w:jc w:val="both"/>
    </w:pPr>
    <w:rPr>
      <w:sz w:val="28"/>
      <w:szCs w:val="28"/>
      <w:lang w:val="uk-UA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869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82</TotalTime>
  <Pages>2</Pages>
  <Words>303</Words>
  <Characters>1730</Characters>
  <Application>Microsoft Office Outlook</Application>
  <DocSecurity>0</DocSecurity>
  <Lines>0</Lines>
  <Paragraphs>0</Paragraphs>
  <ScaleCrop>false</ScaleCrop>
  <Company>MoBIL GROUP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cp:lastPrinted>2016-10-18T09:57:00Z</cp:lastPrinted>
  <dcterms:created xsi:type="dcterms:W3CDTF">2016-09-29T07:51:00Z</dcterms:created>
  <dcterms:modified xsi:type="dcterms:W3CDTF">2016-10-18T09:58:00Z</dcterms:modified>
</cp:coreProperties>
</file>