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NormalWeb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NormalWeb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>ЗАТВЕРДЖЕНО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  <w:t>рішенням виконавчого комітету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  <w:t xml:space="preserve">від 13 червня 2017 № </w:t>
      </w:r>
      <w:r>
        <w:rPr>
          <w:rFonts w:ascii="Times New Roman" w:hAnsi="Times New Roman" w:cs="Times New Roman"/>
          <w:color w:val="000000"/>
        </w:rPr>
        <w:t>192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>
        <w:rPr>
          <w:rFonts w:ascii="Times New Roman" w:hAnsi="Times New Roman" w:cs="Times New Roman"/>
          <w:color w:val="000000"/>
          <w:sz w:val="27"/>
          <w:szCs w:val="27"/>
        </w:rPr>
        <w:t>Заступник міського голови</w:t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      </w:t>
      </w: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_____________ Р.М.ТИМОФІЙ</w:t>
      </w:r>
    </w:p>
    <w:p w:rsidR="00D66CF8" w:rsidRPr="005E1656" w:rsidRDefault="00D66CF8" w:rsidP="00703FC1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Чортківської міської ради </w:t>
      </w:r>
    </w:p>
    <w:p w:rsidR="00D66CF8" w:rsidRPr="005E1656" w:rsidRDefault="00D66CF8" w:rsidP="00EB4F05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III квартал 2017 року</w:t>
      </w:r>
    </w:p>
    <w:p w:rsidR="00D66CF8" w:rsidRPr="005E1656" w:rsidRDefault="00D66CF8" w:rsidP="00FD4F40">
      <w:pPr>
        <w:pStyle w:val="NormalWeb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D66CF8" w:rsidRPr="005E1656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заходи щодо забезпечення розвитку фізичної культури та спорту на території міста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відділу молоді та спорту  управління освіти молоді та спорту 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Нагірний В.С.</w:t>
            </w:r>
          </w:p>
        </w:tc>
      </w:tr>
      <w:tr w:rsidR="00D66CF8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дотримання правил торгівлі на ринках та в торгівельних закладах міста Чорткова. 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Заступник міського голови, з питань діяльності виконавчих органів.</w:t>
            </w:r>
          </w:p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Директор  міського комунального ринку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Тимофій Р.М.</w:t>
            </w:r>
          </w:p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Бойко Р.І.</w:t>
            </w:r>
          </w:p>
        </w:tc>
      </w:tr>
      <w:tr w:rsidR="00D66CF8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затвердження звіту про виконання бюджету міста за 6 місяців 2017 року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роботу служби у справах дітей.</w:t>
            </w:r>
          </w:p>
        </w:tc>
        <w:tc>
          <w:tcPr>
            <w:tcW w:w="1407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служби у справах дітей</w:t>
            </w:r>
          </w:p>
        </w:tc>
        <w:tc>
          <w:tcPr>
            <w:tcW w:w="2053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Дацюк В.С.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 xml:space="preserve">Про підготовку навчальних закладів міста до нового 2017 – 2018 навчального року. </w:t>
            </w:r>
          </w:p>
        </w:tc>
        <w:tc>
          <w:tcPr>
            <w:tcW w:w="1407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управління освіти</w:t>
            </w:r>
          </w:p>
        </w:tc>
        <w:tc>
          <w:tcPr>
            <w:tcW w:w="2053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роботу управління соціального захисту населення, сім'ї та праці.</w:t>
            </w:r>
          </w:p>
        </w:tc>
        <w:tc>
          <w:tcPr>
            <w:tcW w:w="1407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соціального захисту населення, сім'ї та праці</w:t>
            </w:r>
          </w:p>
        </w:tc>
        <w:tc>
          <w:tcPr>
            <w:tcW w:w="2053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Грицик І.М.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підготовку комунальних служб міста до роботи в осінньо - зимовий період 2017 – 2018 року. </w:t>
            </w:r>
          </w:p>
        </w:tc>
        <w:tc>
          <w:tcPr>
            <w:tcW w:w="1407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D66CF8" w:rsidRPr="005E1656" w:rsidRDefault="00D66CF8" w:rsidP="00492517">
            <w:pPr>
              <w:pStyle w:val="NormalWeb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Чортківського комбінату комунальних підприємств</w:t>
            </w:r>
          </w:p>
        </w:tc>
        <w:tc>
          <w:tcPr>
            <w:tcW w:w="2053" w:type="dxa"/>
          </w:tcPr>
          <w:p w:rsidR="00D66CF8" w:rsidRPr="005E1656" w:rsidRDefault="00D66CF8" w:rsidP="00492517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Царик В..Я.</w:t>
            </w:r>
          </w:p>
        </w:tc>
      </w:tr>
    </w:tbl>
    <w:p w:rsidR="00D66CF8" w:rsidRPr="005E1656" w:rsidRDefault="00D66CF8" w:rsidP="00FD4F40">
      <w:pPr>
        <w:pStyle w:val="NormalWeb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D66CF8" w:rsidRPr="005E1656" w:rsidRDefault="00D66CF8" w:rsidP="00D14C1D">
      <w:pPr>
        <w:rPr>
          <w:rFonts w:ascii="Times New Roman" w:hAnsi="Times New Roman" w:cs="Times New Roman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4569ED">
      <w:pPr>
        <w:pStyle w:val="NormalWeb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Секретар міської ради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Я.П.ДЗИНДРА</w:t>
      </w: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2253D"/>
    <w:rsid w:val="0006272D"/>
    <w:rsid w:val="00074AE0"/>
    <w:rsid w:val="000B397C"/>
    <w:rsid w:val="00253E6F"/>
    <w:rsid w:val="002F0C6B"/>
    <w:rsid w:val="00311367"/>
    <w:rsid w:val="00380559"/>
    <w:rsid w:val="003A2F19"/>
    <w:rsid w:val="004569ED"/>
    <w:rsid w:val="00492517"/>
    <w:rsid w:val="005E1656"/>
    <w:rsid w:val="00646EBA"/>
    <w:rsid w:val="006B0D40"/>
    <w:rsid w:val="00703FC1"/>
    <w:rsid w:val="007759BC"/>
    <w:rsid w:val="007D6889"/>
    <w:rsid w:val="0092128E"/>
    <w:rsid w:val="00963B80"/>
    <w:rsid w:val="009C5420"/>
    <w:rsid w:val="00A4741F"/>
    <w:rsid w:val="00A664DF"/>
    <w:rsid w:val="00AD352B"/>
    <w:rsid w:val="00B646FF"/>
    <w:rsid w:val="00BA58DB"/>
    <w:rsid w:val="00C046AE"/>
    <w:rsid w:val="00C56C81"/>
    <w:rsid w:val="00CA73A2"/>
    <w:rsid w:val="00CB792D"/>
    <w:rsid w:val="00CE7E60"/>
    <w:rsid w:val="00D14C1D"/>
    <w:rsid w:val="00D66CF8"/>
    <w:rsid w:val="00DC1919"/>
    <w:rsid w:val="00E15C48"/>
    <w:rsid w:val="00E201CC"/>
    <w:rsid w:val="00E317D1"/>
    <w:rsid w:val="00EB4F05"/>
    <w:rsid w:val="00EB6D5E"/>
    <w:rsid w:val="00EC45B6"/>
    <w:rsid w:val="00F4761F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E60"/>
    <w:pPr>
      <w:spacing w:after="200" w:line="276" w:lineRule="auto"/>
    </w:pPr>
    <w:rPr>
      <w:rFonts w:cs="Calibri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FD4F4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185</TotalTime>
  <Pages>2</Pages>
  <Words>243</Words>
  <Characters>1388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Customer</cp:lastModifiedBy>
  <cp:revision>16</cp:revision>
  <cp:lastPrinted>2017-06-14T09:34:00Z</cp:lastPrinted>
  <dcterms:created xsi:type="dcterms:W3CDTF">2016-01-19T11:49:00Z</dcterms:created>
  <dcterms:modified xsi:type="dcterms:W3CDTF">2017-06-14T09:37:00Z</dcterms:modified>
</cp:coreProperties>
</file>