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8BA" w:rsidRDefault="001808BA" w:rsidP="00C55076">
      <w:pPr>
        <w:pStyle w:val="NormalWeb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1808BA" w:rsidRPr="009E285A" w:rsidRDefault="001808BA" w:rsidP="009E285A">
      <w:pPr>
        <w:rPr>
          <w:b/>
          <w:bCs/>
          <w:sz w:val="28"/>
          <w:szCs w:val="28"/>
          <w:lang w:val="ru-RU"/>
        </w:rPr>
      </w:pPr>
      <w:r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in;margin-top:1.9pt;width:43.5pt;height:55.5pt;z-index:251658240;mso-wrap-edited:f" wrapcoords="-372 0 -372 21308 21600 21308 21600 0 -372 0">
            <v:imagedata r:id="rId5" o:title=""/>
            <w10:wrap type="through"/>
          </v:shape>
        </w:pict>
      </w:r>
      <w:r>
        <w:rPr>
          <w:b/>
          <w:bCs/>
          <w:sz w:val="28"/>
          <w:szCs w:val="28"/>
        </w:rPr>
        <w:t xml:space="preserve">                                                          </w:t>
      </w:r>
    </w:p>
    <w:p w:rsidR="001808BA" w:rsidRPr="0073637E" w:rsidRDefault="001808BA" w:rsidP="009E285A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1808BA" w:rsidRPr="0073637E" w:rsidRDefault="001808BA" w:rsidP="009E28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                            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 УКРАЇНА</w:t>
      </w:r>
    </w:p>
    <w:p w:rsidR="001808BA" w:rsidRPr="0073637E" w:rsidRDefault="001808BA" w:rsidP="009E285A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</w:rPr>
        <w:t xml:space="preserve">                                        ЧОРТКІВСЬКА  МІСЬКА  РАДА</w:t>
      </w:r>
    </w:p>
    <w:p w:rsidR="001808BA" w:rsidRPr="0073637E" w:rsidRDefault="001808BA" w:rsidP="009E285A">
      <w:pPr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ДВАДЦЯТЬ ШОСТА СЕСІЯ СЬОМОГО СКЛИКАННЯ</w:t>
      </w:r>
    </w:p>
    <w:p w:rsidR="001808BA" w:rsidRPr="0073637E" w:rsidRDefault="001808BA" w:rsidP="009E285A">
      <w:pPr>
        <w:ind w:right="-5"/>
        <w:rPr>
          <w:rFonts w:ascii="Times New Roman" w:hAnsi="Times New Roman" w:cs="Times New Roman"/>
          <w:sz w:val="28"/>
          <w:szCs w:val="28"/>
        </w:rPr>
      </w:pPr>
      <w:r w:rsidRPr="0073637E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РІШЕННЯ                          ПРОЕКТ</w:t>
      </w:r>
    </w:p>
    <w:p w:rsidR="001808BA" w:rsidRPr="0073637E" w:rsidRDefault="001808BA" w:rsidP="009E285A">
      <w:pPr>
        <w:ind w:right="-5"/>
        <w:rPr>
          <w:b/>
          <w:bCs/>
          <w:sz w:val="28"/>
          <w:szCs w:val="28"/>
        </w:rPr>
      </w:pPr>
      <w:r w:rsidRPr="0073637E">
        <w:rPr>
          <w:b/>
          <w:bCs/>
          <w:sz w:val="28"/>
          <w:szCs w:val="28"/>
        </w:rPr>
        <w:t xml:space="preserve">              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73637E">
        <w:rPr>
          <w:b/>
          <w:bCs/>
          <w:sz w:val="28"/>
          <w:szCs w:val="28"/>
        </w:rPr>
        <w:t xml:space="preserve">від   серпня 2017 року                        № </w:t>
      </w:r>
    </w:p>
    <w:p w:rsidR="001808BA" w:rsidRPr="0073637E" w:rsidRDefault="001808BA" w:rsidP="0073637E">
      <w:pPr>
        <w:ind w:right="-5"/>
        <w:rPr>
          <w:b/>
          <w:bCs/>
          <w:sz w:val="28"/>
          <w:szCs w:val="28"/>
        </w:rPr>
      </w:pPr>
      <w:r w:rsidRPr="0073637E">
        <w:rPr>
          <w:b/>
          <w:bCs/>
          <w:sz w:val="28"/>
          <w:szCs w:val="28"/>
        </w:rPr>
        <w:t xml:space="preserve">м. Чортків                               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64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3637E">
        <w:rPr>
          <w:rStyle w:val="Strong"/>
          <w:sz w:val="28"/>
          <w:szCs w:val="28"/>
          <w:bdr w:val="none" w:sz="0" w:space="0" w:color="auto" w:frame="1"/>
        </w:rPr>
        <w:t xml:space="preserve">Про внесення змін до рішення міської ради 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3637E">
        <w:rPr>
          <w:rStyle w:val="Strong"/>
          <w:sz w:val="28"/>
          <w:szCs w:val="28"/>
          <w:bdr w:val="none" w:sz="0" w:space="0" w:color="auto" w:frame="1"/>
        </w:rPr>
        <w:t xml:space="preserve">від 23  грудня 2016 № 443 «Про затвердження 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3637E">
        <w:rPr>
          <w:rStyle w:val="Strong"/>
          <w:sz w:val="28"/>
          <w:szCs w:val="28"/>
          <w:bdr w:val="none" w:sz="0" w:space="0" w:color="auto" w:frame="1"/>
        </w:rPr>
        <w:t>Програми проведення культурно-мистецьких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sz w:val="28"/>
          <w:szCs w:val="28"/>
          <w:bdr w:val="none" w:sz="0" w:space="0" w:color="auto" w:frame="1"/>
        </w:rPr>
      </w:pPr>
      <w:r w:rsidRPr="0073637E">
        <w:rPr>
          <w:rStyle w:val="Strong"/>
          <w:sz w:val="28"/>
          <w:szCs w:val="28"/>
          <w:bdr w:val="none" w:sz="0" w:space="0" w:color="auto" w:frame="1"/>
        </w:rPr>
        <w:t>заходів  в м. Чорткові на 2017 рік»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rPr>
          <w:sz w:val="28"/>
          <w:szCs w:val="28"/>
        </w:rPr>
      </w:pPr>
    </w:p>
    <w:p w:rsidR="001808BA" w:rsidRPr="0073637E" w:rsidRDefault="001808BA" w:rsidP="0073637E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73637E">
        <w:rPr>
          <w:sz w:val="28"/>
          <w:szCs w:val="28"/>
          <w:bdr w:val="none" w:sz="0" w:space="0" w:color="auto" w:frame="1"/>
        </w:rPr>
        <w:t xml:space="preserve">         Відповідно до  листа Чортківської  центральної комунальної районної лікарні  № 428 від 27.07.2017 року  керуючись пунктом 22 частини 1 статті 26 Закону України «Про місцеве самоврядування в Україні», міська рада</w:t>
      </w:r>
    </w:p>
    <w:p w:rsidR="001808BA" w:rsidRPr="0073637E" w:rsidRDefault="001808BA" w:rsidP="0073637E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1808BA" w:rsidRPr="0073637E" w:rsidRDefault="001808BA" w:rsidP="0073637E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1808BA" w:rsidRPr="0073637E" w:rsidRDefault="001808BA" w:rsidP="0073637E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1.</w:t>
      </w:r>
      <w:r w:rsidRPr="0073637E">
        <w:rPr>
          <w:sz w:val="28"/>
          <w:szCs w:val="28"/>
          <w:bdr w:val="none" w:sz="0" w:space="0" w:color="auto" w:frame="1"/>
        </w:rPr>
        <w:t xml:space="preserve">Внести зміни до Основних заходів Програми проведення культурно - 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73637E">
        <w:rPr>
          <w:sz w:val="28"/>
          <w:szCs w:val="28"/>
          <w:bdr w:val="none" w:sz="0" w:space="0" w:color="auto" w:frame="1"/>
        </w:rPr>
        <w:t>мистецьких заходів у 2017 році, включивши   в перелік заходів : «Участь</w:t>
      </w:r>
      <w:r w:rsidRPr="0073637E">
        <w:rPr>
          <w:sz w:val="28"/>
          <w:szCs w:val="28"/>
        </w:rPr>
        <w:t xml:space="preserve">  хору «Галичина» Чортківської ЦКРЛ</w:t>
      </w:r>
      <w:r w:rsidRPr="0073637E">
        <w:rPr>
          <w:sz w:val="28"/>
          <w:szCs w:val="28"/>
          <w:bdr w:val="none" w:sz="0" w:space="0" w:color="auto" w:frame="1"/>
        </w:rPr>
        <w:t xml:space="preserve"> в ХІ-у Всеукраїнському фестивалі української народної пісні «Серпневий заспів – 2017» 11-13 серпня 2017 року .( додається)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2</w:t>
      </w:r>
      <w:r w:rsidRPr="0073637E">
        <w:rPr>
          <w:sz w:val="28"/>
          <w:szCs w:val="28"/>
          <w:bdr w:val="none" w:sz="0" w:space="0" w:color="auto" w:frame="1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3.</w:t>
      </w:r>
      <w:r w:rsidRPr="0073637E">
        <w:rPr>
          <w:sz w:val="28"/>
          <w:szCs w:val="28"/>
          <w:bdr w:val="none" w:sz="0" w:space="0" w:color="auto" w:frame="1"/>
        </w:rPr>
        <w:t>Копію рішення направити у фінансове управління міської ради та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73637E">
        <w:rPr>
          <w:sz w:val="28"/>
          <w:szCs w:val="28"/>
          <w:bdr w:val="none" w:sz="0" w:space="0" w:color="auto" w:frame="1"/>
        </w:rPr>
        <w:t xml:space="preserve"> відділ культури, туризму, національностей та релігії міської ради.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4.</w:t>
      </w:r>
      <w:r w:rsidRPr="0073637E">
        <w:rPr>
          <w:sz w:val="28"/>
          <w:szCs w:val="28"/>
          <w:bdr w:val="none" w:sz="0" w:space="0" w:color="auto" w:frame="1"/>
        </w:rPr>
        <w:t>Контроль за виконанням  рішення покласти на постійну комісію  міської ради з гуманітарних питань та соціального захисту громадян.</w:t>
      </w:r>
    </w:p>
    <w:p w:rsidR="001808BA" w:rsidRPr="0073637E" w:rsidRDefault="001808BA" w:rsidP="0073637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73637E">
        <w:rPr>
          <w:sz w:val="28"/>
          <w:szCs w:val="28"/>
          <w:bdr w:val="none" w:sz="0" w:space="0" w:color="auto" w:frame="1"/>
        </w:rPr>
        <w:t xml:space="preserve">                                                             </w:t>
      </w:r>
    </w:p>
    <w:p w:rsidR="001808BA" w:rsidRPr="0073637E" w:rsidRDefault="001808BA" w:rsidP="007363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 голова                                                        Володимир ШМАТЬКО</w:t>
      </w:r>
    </w:p>
    <w:p w:rsidR="001808BA" w:rsidRPr="0073637E" w:rsidRDefault="001808BA" w:rsidP="0073637E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73637E">
        <w:rPr>
          <w:rFonts w:ascii="Times New Roman" w:hAnsi="Times New Roman" w:cs="Times New Roman"/>
          <w:sz w:val="28"/>
          <w:szCs w:val="28"/>
          <w:lang w:val="ru-RU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</w:t>
      </w:r>
      <w:r w:rsidRPr="0073637E">
        <w:rPr>
          <w:rFonts w:ascii="Times New Roman" w:hAnsi="Times New Roman" w:cs="Times New Roman"/>
          <w:sz w:val="28"/>
          <w:szCs w:val="28"/>
          <w:lang w:val="ru-RU"/>
        </w:rPr>
        <w:t>Гаврисьо В.В.</w:t>
      </w:r>
    </w:p>
    <w:p w:rsidR="001808BA" w:rsidRPr="0073637E" w:rsidRDefault="001808BA" w:rsidP="00C55076">
      <w:pPr>
        <w:ind w:left="1276"/>
        <w:rPr>
          <w:rFonts w:ascii="Times New Roman" w:hAnsi="Times New Roman" w:cs="Times New Roman"/>
          <w:sz w:val="28"/>
          <w:szCs w:val="28"/>
          <w:lang w:val="ru-RU"/>
        </w:rPr>
      </w:pPr>
      <w:r w:rsidRPr="0073637E">
        <w:rPr>
          <w:rFonts w:ascii="Times New Roman" w:hAnsi="Times New Roman" w:cs="Times New Roman"/>
          <w:sz w:val="28"/>
          <w:szCs w:val="28"/>
          <w:lang w:val="ru-RU"/>
        </w:rPr>
        <w:t xml:space="preserve">    Ващишин Н.Б.</w:t>
      </w:r>
    </w:p>
    <w:p w:rsidR="001808BA" w:rsidRPr="0073637E" w:rsidRDefault="001808BA" w:rsidP="00C55076">
      <w:pPr>
        <w:ind w:left="1276"/>
        <w:rPr>
          <w:rFonts w:ascii="Times New Roman" w:hAnsi="Times New Roman" w:cs="Times New Roman"/>
          <w:sz w:val="28"/>
          <w:szCs w:val="28"/>
          <w:lang w:val="ru-RU"/>
        </w:rPr>
      </w:pPr>
      <w:r w:rsidRPr="0073637E">
        <w:rPr>
          <w:rFonts w:ascii="Times New Roman" w:hAnsi="Times New Roman" w:cs="Times New Roman"/>
          <w:sz w:val="28"/>
          <w:szCs w:val="28"/>
          <w:lang w:val="ru-RU"/>
        </w:rPr>
        <w:t xml:space="preserve">     Дзиндра Я.П.</w:t>
      </w:r>
    </w:p>
    <w:p w:rsidR="001808BA" w:rsidRPr="0073637E" w:rsidRDefault="001808BA" w:rsidP="00FF209A">
      <w:pPr>
        <w:ind w:left="1276"/>
        <w:rPr>
          <w:rFonts w:ascii="Times New Roman" w:hAnsi="Times New Roman" w:cs="Times New Roman"/>
          <w:sz w:val="28"/>
          <w:szCs w:val="28"/>
        </w:rPr>
      </w:pPr>
      <w:r w:rsidRPr="0073637E">
        <w:rPr>
          <w:rFonts w:ascii="Times New Roman" w:hAnsi="Times New Roman" w:cs="Times New Roman"/>
          <w:sz w:val="28"/>
          <w:szCs w:val="28"/>
          <w:lang w:val="ru-RU"/>
        </w:rPr>
        <w:t xml:space="preserve">     Герчак Г.М.</w:t>
      </w:r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</w:t>
      </w:r>
    </w:p>
    <w:p w:rsidR="001808BA" w:rsidRDefault="001808BA" w:rsidP="000E6393">
      <w:pPr>
        <w:tabs>
          <w:tab w:val="left" w:pos="7545"/>
        </w:tabs>
        <w:rPr>
          <w:rFonts w:ascii="Times New Roman" w:hAnsi="Times New Roman" w:cs="Times New Roman"/>
          <w:sz w:val="24"/>
          <w:szCs w:val="24"/>
        </w:rPr>
      </w:pPr>
    </w:p>
    <w:p w:rsidR="001808BA" w:rsidRPr="000E6393" w:rsidRDefault="001808BA" w:rsidP="000E6393">
      <w:pPr>
        <w:tabs>
          <w:tab w:val="left" w:pos="7545"/>
        </w:tabs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Додаток </w:t>
      </w:r>
    </w:p>
    <w:p w:rsidR="001808BA" w:rsidRPr="00FF209A" w:rsidRDefault="001808BA" w:rsidP="00937628">
      <w:pPr>
        <w:spacing w:after="0" w:line="240" w:lineRule="auto"/>
        <w:ind w:left="7088"/>
        <w:jc w:val="both"/>
        <w:rPr>
          <w:rFonts w:ascii="Times New Roman" w:hAnsi="Times New Roman" w:cs="Times New Roman"/>
          <w:sz w:val="24"/>
          <w:szCs w:val="24"/>
        </w:rPr>
      </w:pPr>
      <w:r w:rsidRPr="00FF209A">
        <w:rPr>
          <w:rFonts w:ascii="Times New Roman" w:hAnsi="Times New Roman" w:cs="Times New Roman"/>
          <w:sz w:val="24"/>
          <w:szCs w:val="24"/>
        </w:rPr>
        <w:t>Затверджено</w:t>
      </w:r>
    </w:p>
    <w:p w:rsidR="001808BA" w:rsidRDefault="001808BA" w:rsidP="00937628">
      <w:pPr>
        <w:spacing w:after="0" w:line="240" w:lineRule="auto"/>
        <w:ind w:left="7088"/>
        <w:jc w:val="both"/>
        <w:rPr>
          <w:rFonts w:ascii="Times New Roman" w:hAnsi="Times New Roman" w:cs="Times New Roman"/>
          <w:sz w:val="24"/>
          <w:szCs w:val="24"/>
        </w:rPr>
      </w:pPr>
      <w:r w:rsidRPr="00FF209A">
        <w:rPr>
          <w:rFonts w:ascii="Times New Roman" w:hAnsi="Times New Roman" w:cs="Times New Roman"/>
          <w:sz w:val="24"/>
          <w:szCs w:val="24"/>
        </w:rPr>
        <w:t>рішення _______________ сесії</w:t>
      </w:r>
    </w:p>
    <w:p w:rsidR="001808BA" w:rsidRPr="00FF209A" w:rsidRDefault="001808BA" w:rsidP="00937628">
      <w:pPr>
        <w:spacing w:after="0" w:line="240" w:lineRule="auto"/>
        <w:ind w:left="7088"/>
        <w:jc w:val="both"/>
        <w:rPr>
          <w:rFonts w:ascii="Times New Roman" w:hAnsi="Times New Roman" w:cs="Times New Roman"/>
          <w:sz w:val="24"/>
          <w:szCs w:val="24"/>
        </w:rPr>
      </w:pPr>
      <w:r w:rsidRPr="00FF209A">
        <w:rPr>
          <w:rFonts w:ascii="Times New Roman" w:hAnsi="Times New Roman" w:cs="Times New Roman"/>
          <w:sz w:val="24"/>
          <w:szCs w:val="24"/>
        </w:rPr>
        <w:t>міської ради сьомого скликання</w:t>
      </w:r>
    </w:p>
    <w:p w:rsidR="001808BA" w:rsidRPr="00937628" w:rsidRDefault="001808BA" w:rsidP="00937628">
      <w:pPr>
        <w:spacing w:after="0" w:line="240" w:lineRule="auto"/>
        <w:ind w:left="7088"/>
        <w:jc w:val="both"/>
        <w:rPr>
          <w:rFonts w:ascii="Times New Roman" w:hAnsi="Times New Roman" w:cs="Times New Roman"/>
          <w:sz w:val="24"/>
          <w:szCs w:val="24"/>
        </w:rPr>
      </w:pPr>
      <w:r w:rsidRPr="00FF209A">
        <w:rPr>
          <w:rFonts w:ascii="Times New Roman" w:hAnsi="Times New Roman" w:cs="Times New Roman"/>
          <w:sz w:val="24"/>
          <w:szCs w:val="24"/>
        </w:rPr>
        <w:t xml:space="preserve">від           </w:t>
      </w:r>
      <w:r>
        <w:rPr>
          <w:rFonts w:ascii="Times New Roman" w:hAnsi="Times New Roman" w:cs="Times New Roman"/>
          <w:sz w:val="24"/>
          <w:szCs w:val="24"/>
        </w:rPr>
        <w:t>серпня</w:t>
      </w:r>
      <w:r w:rsidRPr="00FF209A">
        <w:rPr>
          <w:rFonts w:ascii="Times New Roman" w:hAnsi="Times New Roman" w:cs="Times New Roman"/>
          <w:sz w:val="24"/>
          <w:szCs w:val="24"/>
        </w:rPr>
        <w:t xml:space="preserve">  2017 р. № </w:t>
      </w:r>
    </w:p>
    <w:p w:rsidR="001808BA" w:rsidRDefault="001808BA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808BA" w:rsidRDefault="001808BA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808BA" w:rsidRPr="00B963FC" w:rsidRDefault="001808BA" w:rsidP="0093762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963FC">
        <w:rPr>
          <w:rFonts w:ascii="Times New Roman" w:hAnsi="Times New Roman" w:cs="Times New Roman"/>
          <w:b/>
          <w:bCs/>
          <w:sz w:val="24"/>
          <w:szCs w:val="24"/>
        </w:rPr>
        <w:t>Основні заходи щодо виконання Програми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культурно- мистецьких заходів відділу культури, туризму, національностей та релігії Чортківської міської ради на 2017 рік</w:t>
      </w:r>
    </w:p>
    <w:tbl>
      <w:tblPr>
        <w:tblW w:w="1006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50"/>
        <w:gridCol w:w="3402"/>
        <w:gridCol w:w="1418"/>
        <w:gridCol w:w="1843"/>
        <w:gridCol w:w="2551"/>
      </w:tblGrid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44 894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15.01.2017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990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22.01.2017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виведення військ з Афганістану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1 015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15.02.2017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933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20.02.2017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Святкування Шевченківських днів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9-10.03.2017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4 425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19.03.2017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20 086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10-14.04.2017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  Творче об’єднання «Намір»,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755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26.04.2017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Відкриття пам’ятника Карлу Емілю Францозу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6 069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30.04.2017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925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8-9.05.2017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матері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925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14.05.2017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музеїв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18.05.2017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910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23.05.2017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 фестиваль «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запрошує”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28 300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26-28.05.2017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 ГО Чортківський рок-клуб</w:t>
            </w:r>
          </w:p>
          <w:p w:rsidR="001808BA" w:rsidRPr="00E25144" w:rsidRDefault="001808BA" w:rsidP="00E25144">
            <w:pPr>
              <w:spacing w:after="0" w:line="240" w:lineRule="auto"/>
              <w:rPr>
                <w:sz w:val="24"/>
                <w:szCs w:val="24"/>
                <w:lang w:eastAsia="uk-UA"/>
              </w:rPr>
            </w:pP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300 річчя Церкви Вознесіння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108 307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25-28.05.2017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 парафія Церкви Воснесіння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01.06.2017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молоді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35 866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25.06.2017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28.06.2017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Етно рок-фестиваль «Реформація»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8-9. 07.2017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міста Чорткова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12.07.2017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ХІ-й Всеукраїнський фестиваль української народної пісні «Серпневий заспів-2017» 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м. Чорноморськ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11-13.08.2017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н/а хор «Галичина» Чортківської ЦКРЛ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Державного Прапора України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23.08.2017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Дня  Незалежності України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24.08.2017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09.09.2017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культури, Творче об’єднання «Намір»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Християнський музичний фестиваль «Твоє майбутнє»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17.09.2017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МГО «Українська Молодь Христова»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Всеукраїнський літературно-мистецький фестиваль «СлОвія»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11.10.2017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Бібліотеки міста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День українського козацтва,  75 річниця створення УПА 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14.10.2017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09.11.2017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гідності та свободи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21.11.2017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Відділ культури,  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25.11.2017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06.12.2017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07.12.2017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Відділ культури,  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14.12.2017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Відділ культури,  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</w:tr>
      <w:tr w:rsidR="001808BA" w:rsidRPr="00E25144">
        <w:tc>
          <w:tcPr>
            <w:tcW w:w="850" w:type="dxa"/>
          </w:tcPr>
          <w:p w:rsidR="001808BA" w:rsidRPr="00E25144" w:rsidRDefault="001808BA" w:rsidP="00E2514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50 000</w:t>
            </w:r>
          </w:p>
        </w:tc>
        <w:tc>
          <w:tcPr>
            <w:tcW w:w="1843" w:type="dxa"/>
          </w:tcPr>
          <w:p w:rsidR="001808BA" w:rsidRPr="00E25144" w:rsidRDefault="001808BA" w:rsidP="00E251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19.12.2017</w:t>
            </w:r>
          </w:p>
        </w:tc>
        <w:tc>
          <w:tcPr>
            <w:tcW w:w="2551" w:type="dxa"/>
          </w:tcPr>
          <w:p w:rsidR="001808BA" w:rsidRPr="00E25144" w:rsidRDefault="001808BA" w:rsidP="00E25144">
            <w:pPr>
              <w:spacing w:after="0" w:line="240" w:lineRule="auto"/>
              <w:rPr>
                <w:sz w:val="24"/>
                <w:szCs w:val="24"/>
                <w:lang w:eastAsia="uk-UA"/>
              </w:rPr>
            </w:pPr>
            <w:r w:rsidRPr="00E25144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</w:tbl>
    <w:p w:rsidR="001808BA" w:rsidRPr="009D3EEA" w:rsidRDefault="001808BA" w:rsidP="009D3EEA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808BA" w:rsidRDefault="001808BA" w:rsidP="009D3EEA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808BA" w:rsidRDefault="001808BA" w:rsidP="009D3EEA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808BA" w:rsidRDefault="001808BA" w:rsidP="009D3EEA">
      <w:pPr>
        <w:rPr>
          <w:rFonts w:ascii="Times New Roman" w:hAnsi="Times New Roman" w:cs="Times New Roman"/>
        </w:rPr>
      </w:pPr>
      <w:r w:rsidRPr="00862BBB">
        <w:rPr>
          <w:rFonts w:ascii="Times New Roman" w:hAnsi="Times New Roman" w:cs="Times New Roman"/>
        </w:rPr>
        <w:t xml:space="preserve">Всього: </w:t>
      </w:r>
      <w:r>
        <w:rPr>
          <w:rFonts w:ascii="Times New Roman" w:hAnsi="Times New Roman" w:cs="Times New Roman"/>
        </w:rPr>
        <w:t>872 4</w:t>
      </w:r>
      <w:r w:rsidRPr="00862BBB">
        <w:rPr>
          <w:rFonts w:ascii="Times New Roman" w:hAnsi="Times New Roman" w:cs="Times New Roman"/>
        </w:rPr>
        <w:t>00 грн.</w:t>
      </w:r>
    </w:p>
    <w:p w:rsidR="001808BA" w:rsidRDefault="001808BA" w:rsidP="009D3EE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862CE">
        <w:rPr>
          <w:rFonts w:ascii="Times New Roman" w:hAnsi="Times New Roman" w:cs="Times New Roman"/>
          <w:b/>
          <w:bCs/>
          <w:sz w:val="24"/>
          <w:szCs w:val="24"/>
        </w:rPr>
        <w:t xml:space="preserve">Начальник відділу </w:t>
      </w:r>
      <w:r>
        <w:rPr>
          <w:rFonts w:ascii="Times New Roman" w:hAnsi="Times New Roman" w:cs="Times New Roman"/>
          <w:b/>
          <w:bCs/>
          <w:sz w:val="24"/>
          <w:szCs w:val="24"/>
        </w:rPr>
        <w:t>культури, туризму,</w:t>
      </w:r>
      <w:r w:rsidRPr="009D3EE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Н.Б.Ващишин                                                                         </w:t>
      </w:r>
    </w:p>
    <w:p w:rsidR="001808BA" w:rsidRDefault="001808BA" w:rsidP="009D3EE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національностей та релігії міської ради</w:t>
      </w:r>
    </w:p>
    <w:p w:rsidR="001808BA" w:rsidRDefault="001808BA" w:rsidP="009D3EE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1808BA" w:rsidRPr="00937628" w:rsidRDefault="001808BA" w:rsidP="009D3EEA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sectPr w:rsidR="001808BA" w:rsidRPr="00937628" w:rsidSect="0073637E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931" w:hanging="360"/>
      </w:pPr>
    </w:lvl>
    <w:lvl w:ilvl="2" w:tplc="0422001B">
      <w:start w:val="1"/>
      <w:numFmt w:val="lowerRoman"/>
      <w:lvlText w:val="%3."/>
      <w:lvlJc w:val="right"/>
      <w:pPr>
        <w:ind w:left="2651" w:hanging="180"/>
      </w:pPr>
    </w:lvl>
    <w:lvl w:ilvl="3" w:tplc="0422000F">
      <w:start w:val="1"/>
      <w:numFmt w:val="decimal"/>
      <w:lvlText w:val="%4."/>
      <w:lvlJc w:val="left"/>
      <w:pPr>
        <w:ind w:left="3371" w:hanging="360"/>
      </w:pPr>
    </w:lvl>
    <w:lvl w:ilvl="4" w:tplc="04220019">
      <w:start w:val="1"/>
      <w:numFmt w:val="lowerLetter"/>
      <w:lvlText w:val="%5."/>
      <w:lvlJc w:val="left"/>
      <w:pPr>
        <w:ind w:left="4091" w:hanging="360"/>
      </w:pPr>
    </w:lvl>
    <w:lvl w:ilvl="5" w:tplc="0422001B">
      <w:start w:val="1"/>
      <w:numFmt w:val="lowerRoman"/>
      <w:lvlText w:val="%6."/>
      <w:lvlJc w:val="right"/>
      <w:pPr>
        <w:ind w:left="4811" w:hanging="180"/>
      </w:pPr>
    </w:lvl>
    <w:lvl w:ilvl="6" w:tplc="0422000F">
      <w:start w:val="1"/>
      <w:numFmt w:val="decimal"/>
      <w:lvlText w:val="%7."/>
      <w:lvlJc w:val="left"/>
      <w:pPr>
        <w:ind w:left="5531" w:hanging="360"/>
      </w:pPr>
    </w:lvl>
    <w:lvl w:ilvl="7" w:tplc="04220019">
      <w:start w:val="1"/>
      <w:numFmt w:val="lowerLetter"/>
      <w:lvlText w:val="%8."/>
      <w:lvlJc w:val="left"/>
      <w:pPr>
        <w:ind w:left="6251" w:hanging="360"/>
      </w:pPr>
    </w:lvl>
    <w:lvl w:ilvl="8" w:tplc="0422001B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8452" w:hanging="360"/>
      </w:pPr>
    </w:lvl>
    <w:lvl w:ilvl="2" w:tplc="0422001B">
      <w:start w:val="1"/>
      <w:numFmt w:val="lowerRoman"/>
      <w:lvlText w:val="%3."/>
      <w:lvlJc w:val="right"/>
      <w:pPr>
        <w:ind w:left="9172" w:hanging="180"/>
      </w:pPr>
    </w:lvl>
    <w:lvl w:ilvl="3" w:tplc="0422000F">
      <w:start w:val="1"/>
      <w:numFmt w:val="decimal"/>
      <w:lvlText w:val="%4."/>
      <w:lvlJc w:val="left"/>
      <w:pPr>
        <w:ind w:left="9892" w:hanging="360"/>
      </w:pPr>
    </w:lvl>
    <w:lvl w:ilvl="4" w:tplc="04220019">
      <w:start w:val="1"/>
      <w:numFmt w:val="lowerLetter"/>
      <w:lvlText w:val="%5."/>
      <w:lvlJc w:val="left"/>
      <w:pPr>
        <w:ind w:left="10612" w:hanging="360"/>
      </w:pPr>
    </w:lvl>
    <w:lvl w:ilvl="5" w:tplc="0422001B">
      <w:start w:val="1"/>
      <w:numFmt w:val="lowerRoman"/>
      <w:lvlText w:val="%6."/>
      <w:lvlJc w:val="right"/>
      <w:pPr>
        <w:ind w:left="11332" w:hanging="180"/>
      </w:pPr>
    </w:lvl>
    <w:lvl w:ilvl="6" w:tplc="0422000F">
      <w:start w:val="1"/>
      <w:numFmt w:val="decimal"/>
      <w:lvlText w:val="%7."/>
      <w:lvlJc w:val="left"/>
      <w:pPr>
        <w:ind w:left="12052" w:hanging="360"/>
      </w:pPr>
    </w:lvl>
    <w:lvl w:ilvl="7" w:tplc="04220019">
      <w:start w:val="1"/>
      <w:numFmt w:val="lowerLetter"/>
      <w:lvlText w:val="%8."/>
      <w:lvlJc w:val="left"/>
      <w:pPr>
        <w:ind w:left="12772" w:hanging="360"/>
      </w:pPr>
    </w:lvl>
    <w:lvl w:ilvl="8" w:tplc="0422001B">
      <w:start w:val="1"/>
      <w:numFmt w:val="lowerRoman"/>
      <w:lvlText w:val="%9."/>
      <w:lvlJc w:val="right"/>
      <w:pPr>
        <w:ind w:left="13492" w:hanging="180"/>
      </w:pPr>
    </w:lvl>
  </w:abstractNum>
  <w:abstractNum w:abstractNumId="3">
    <w:nsid w:val="56775CA0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5F9237CD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214" w:hanging="360"/>
      </w:pPr>
    </w:lvl>
    <w:lvl w:ilvl="2" w:tplc="0422001B">
      <w:start w:val="1"/>
      <w:numFmt w:val="lowerRoman"/>
      <w:lvlText w:val="%3."/>
      <w:lvlJc w:val="right"/>
      <w:pPr>
        <w:ind w:left="2934" w:hanging="180"/>
      </w:pPr>
    </w:lvl>
    <w:lvl w:ilvl="3" w:tplc="0422000F">
      <w:start w:val="1"/>
      <w:numFmt w:val="decimal"/>
      <w:lvlText w:val="%4."/>
      <w:lvlJc w:val="left"/>
      <w:pPr>
        <w:ind w:left="3654" w:hanging="360"/>
      </w:pPr>
    </w:lvl>
    <w:lvl w:ilvl="4" w:tplc="04220019">
      <w:start w:val="1"/>
      <w:numFmt w:val="lowerLetter"/>
      <w:lvlText w:val="%5."/>
      <w:lvlJc w:val="left"/>
      <w:pPr>
        <w:ind w:left="4374" w:hanging="360"/>
      </w:pPr>
    </w:lvl>
    <w:lvl w:ilvl="5" w:tplc="0422001B">
      <w:start w:val="1"/>
      <w:numFmt w:val="lowerRoman"/>
      <w:lvlText w:val="%6."/>
      <w:lvlJc w:val="right"/>
      <w:pPr>
        <w:ind w:left="5094" w:hanging="180"/>
      </w:pPr>
    </w:lvl>
    <w:lvl w:ilvl="6" w:tplc="0422000F">
      <w:start w:val="1"/>
      <w:numFmt w:val="decimal"/>
      <w:lvlText w:val="%7."/>
      <w:lvlJc w:val="left"/>
      <w:pPr>
        <w:ind w:left="5814" w:hanging="360"/>
      </w:pPr>
    </w:lvl>
    <w:lvl w:ilvl="7" w:tplc="04220019">
      <w:start w:val="1"/>
      <w:numFmt w:val="lowerLetter"/>
      <w:lvlText w:val="%8."/>
      <w:lvlJc w:val="left"/>
      <w:pPr>
        <w:ind w:left="6534" w:hanging="360"/>
      </w:pPr>
    </w:lvl>
    <w:lvl w:ilvl="8" w:tplc="0422001B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0"/>
  </w:num>
  <w:num w:numId="5">
    <w:abstractNumId w:val="4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17D6B"/>
    <w:rsid w:val="00043A1B"/>
    <w:rsid w:val="00046CCE"/>
    <w:rsid w:val="00050698"/>
    <w:rsid w:val="00055331"/>
    <w:rsid w:val="00061BFB"/>
    <w:rsid w:val="00061D3B"/>
    <w:rsid w:val="00065C23"/>
    <w:rsid w:val="000729AD"/>
    <w:rsid w:val="000A307C"/>
    <w:rsid w:val="000B282D"/>
    <w:rsid w:val="000C0102"/>
    <w:rsid w:val="000D41D4"/>
    <w:rsid w:val="000D5CAA"/>
    <w:rsid w:val="000E4A42"/>
    <w:rsid w:val="000E6393"/>
    <w:rsid w:val="0010080B"/>
    <w:rsid w:val="001008E4"/>
    <w:rsid w:val="00101785"/>
    <w:rsid w:val="00105DBA"/>
    <w:rsid w:val="0011342B"/>
    <w:rsid w:val="001229CA"/>
    <w:rsid w:val="001405F1"/>
    <w:rsid w:val="001578E7"/>
    <w:rsid w:val="00162F09"/>
    <w:rsid w:val="0017230E"/>
    <w:rsid w:val="00174280"/>
    <w:rsid w:val="00174FB0"/>
    <w:rsid w:val="001768CE"/>
    <w:rsid w:val="001808BA"/>
    <w:rsid w:val="00180C81"/>
    <w:rsid w:val="00187274"/>
    <w:rsid w:val="00197AB4"/>
    <w:rsid w:val="001A0448"/>
    <w:rsid w:val="001A0743"/>
    <w:rsid w:val="001A50E9"/>
    <w:rsid w:val="001C5992"/>
    <w:rsid w:val="001F5228"/>
    <w:rsid w:val="00204DDA"/>
    <w:rsid w:val="00227BC3"/>
    <w:rsid w:val="002403D9"/>
    <w:rsid w:val="00241355"/>
    <w:rsid w:val="002478A3"/>
    <w:rsid w:val="0026021B"/>
    <w:rsid w:val="00270531"/>
    <w:rsid w:val="002A1775"/>
    <w:rsid w:val="002A4C85"/>
    <w:rsid w:val="002C452A"/>
    <w:rsid w:val="002D30FB"/>
    <w:rsid w:val="002F6747"/>
    <w:rsid w:val="003107C5"/>
    <w:rsid w:val="00317FBB"/>
    <w:rsid w:val="00323ADE"/>
    <w:rsid w:val="0033348D"/>
    <w:rsid w:val="0035052A"/>
    <w:rsid w:val="00352CE3"/>
    <w:rsid w:val="00352F32"/>
    <w:rsid w:val="003575E8"/>
    <w:rsid w:val="00363658"/>
    <w:rsid w:val="00377A60"/>
    <w:rsid w:val="003922FB"/>
    <w:rsid w:val="003A04BB"/>
    <w:rsid w:val="003B132F"/>
    <w:rsid w:val="003C7388"/>
    <w:rsid w:val="003C75EC"/>
    <w:rsid w:val="003D5981"/>
    <w:rsid w:val="003E1873"/>
    <w:rsid w:val="003E33CE"/>
    <w:rsid w:val="00412C16"/>
    <w:rsid w:val="00440548"/>
    <w:rsid w:val="00457621"/>
    <w:rsid w:val="004650DF"/>
    <w:rsid w:val="00466B01"/>
    <w:rsid w:val="00470904"/>
    <w:rsid w:val="00481627"/>
    <w:rsid w:val="004965B7"/>
    <w:rsid w:val="004C1601"/>
    <w:rsid w:val="004D5B71"/>
    <w:rsid w:val="004D6BC8"/>
    <w:rsid w:val="004F1C26"/>
    <w:rsid w:val="004F4858"/>
    <w:rsid w:val="00511B00"/>
    <w:rsid w:val="005438BF"/>
    <w:rsid w:val="0057139A"/>
    <w:rsid w:val="005728DC"/>
    <w:rsid w:val="005B567F"/>
    <w:rsid w:val="005E5679"/>
    <w:rsid w:val="005E5D52"/>
    <w:rsid w:val="005F11D7"/>
    <w:rsid w:val="005F7710"/>
    <w:rsid w:val="0060728B"/>
    <w:rsid w:val="00620B4B"/>
    <w:rsid w:val="00660F23"/>
    <w:rsid w:val="00667337"/>
    <w:rsid w:val="00684419"/>
    <w:rsid w:val="00697ED6"/>
    <w:rsid w:val="006C18DE"/>
    <w:rsid w:val="006C588E"/>
    <w:rsid w:val="006C58D4"/>
    <w:rsid w:val="006D3C07"/>
    <w:rsid w:val="006D4ED4"/>
    <w:rsid w:val="006E338D"/>
    <w:rsid w:val="006E45DD"/>
    <w:rsid w:val="00722FBC"/>
    <w:rsid w:val="00723171"/>
    <w:rsid w:val="0073637E"/>
    <w:rsid w:val="00744BA4"/>
    <w:rsid w:val="0077215E"/>
    <w:rsid w:val="00782077"/>
    <w:rsid w:val="00795B9D"/>
    <w:rsid w:val="007A25A0"/>
    <w:rsid w:val="007B54F5"/>
    <w:rsid w:val="007C20A3"/>
    <w:rsid w:val="007D5DBC"/>
    <w:rsid w:val="007D74D8"/>
    <w:rsid w:val="007E556F"/>
    <w:rsid w:val="00802FDF"/>
    <w:rsid w:val="00810141"/>
    <w:rsid w:val="00834403"/>
    <w:rsid w:val="008468F0"/>
    <w:rsid w:val="00846EC4"/>
    <w:rsid w:val="00851A19"/>
    <w:rsid w:val="00862BBB"/>
    <w:rsid w:val="00862D6E"/>
    <w:rsid w:val="00876717"/>
    <w:rsid w:val="008827E3"/>
    <w:rsid w:val="008904C5"/>
    <w:rsid w:val="008A0C7A"/>
    <w:rsid w:val="008B1E99"/>
    <w:rsid w:val="008B7AD0"/>
    <w:rsid w:val="008C1680"/>
    <w:rsid w:val="008C3177"/>
    <w:rsid w:val="008C5A2F"/>
    <w:rsid w:val="008C75A8"/>
    <w:rsid w:val="008E6F37"/>
    <w:rsid w:val="009003FD"/>
    <w:rsid w:val="00916CCF"/>
    <w:rsid w:val="0093491E"/>
    <w:rsid w:val="00937628"/>
    <w:rsid w:val="00940857"/>
    <w:rsid w:val="00945B42"/>
    <w:rsid w:val="00981CE3"/>
    <w:rsid w:val="0098740F"/>
    <w:rsid w:val="00987D2B"/>
    <w:rsid w:val="00992856"/>
    <w:rsid w:val="00992EDA"/>
    <w:rsid w:val="009D1BEB"/>
    <w:rsid w:val="009D3EEA"/>
    <w:rsid w:val="009D5728"/>
    <w:rsid w:val="009E285A"/>
    <w:rsid w:val="009E776A"/>
    <w:rsid w:val="00A048CA"/>
    <w:rsid w:val="00A06324"/>
    <w:rsid w:val="00A20119"/>
    <w:rsid w:val="00A25BC4"/>
    <w:rsid w:val="00A40168"/>
    <w:rsid w:val="00A46E3E"/>
    <w:rsid w:val="00A50CBE"/>
    <w:rsid w:val="00A62F8F"/>
    <w:rsid w:val="00A72F58"/>
    <w:rsid w:val="00A74412"/>
    <w:rsid w:val="00A80285"/>
    <w:rsid w:val="00A91520"/>
    <w:rsid w:val="00AA2CFB"/>
    <w:rsid w:val="00AA5FE5"/>
    <w:rsid w:val="00AC08BC"/>
    <w:rsid w:val="00AC5C84"/>
    <w:rsid w:val="00AD79D3"/>
    <w:rsid w:val="00AF3CB4"/>
    <w:rsid w:val="00B07376"/>
    <w:rsid w:val="00B337F4"/>
    <w:rsid w:val="00B36A52"/>
    <w:rsid w:val="00B51345"/>
    <w:rsid w:val="00B753C6"/>
    <w:rsid w:val="00B7567E"/>
    <w:rsid w:val="00B87A05"/>
    <w:rsid w:val="00B94790"/>
    <w:rsid w:val="00B963FC"/>
    <w:rsid w:val="00BA22FF"/>
    <w:rsid w:val="00BC286B"/>
    <w:rsid w:val="00BC5F77"/>
    <w:rsid w:val="00BC7C12"/>
    <w:rsid w:val="00BD1749"/>
    <w:rsid w:val="00BD7A7D"/>
    <w:rsid w:val="00BE17B2"/>
    <w:rsid w:val="00BF2379"/>
    <w:rsid w:val="00BF40C5"/>
    <w:rsid w:val="00C202B4"/>
    <w:rsid w:val="00C21650"/>
    <w:rsid w:val="00C22548"/>
    <w:rsid w:val="00C30365"/>
    <w:rsid w:val="00C303E1"/>
    <w:rsid w:val="00C42A7E"/>
    <w:rsid w:val="00C45490"/>
    <w:rsid w:val="00C55076"/>
    <w:rsid w:val="00C57C43"/>
    <w:rsid w:val="00C61172"/>
    <w:rsid w:val="00C6637E"/>
    <w:rsid w:val="00C86E7C"/>
    <w:rsid w:val="00CC62EE"/>
    <w:rsid w:val="00CF1445"/>
    <w:rsid w:val="00D015EC"/>
    <w:rsid w:val="00D14043"/>
    <w:rsid w:val="00D40C74"/>
    <w:rsid w:val="00D430DD"/>
    <w:rsid w:val="00D60F12"/>
    <w:rsid w:val="00D662F1"/>
    <w:rsid w:val="00D74358"/>
    <w:rsid w:val="00D85A6B"/>
    <w:rsid w:val="00D913D1"/>
    <w:rsid w:val="00D947D8"/>
    <w:rsid w:val="00D95CB3"/>
    <w:rsid w:val="00DA55D0"/>
    <w:rsid w:val="00DB6DFB"/>
    <w:rsid w:val="00DB7286"/>
    <w:rsid w:val="00DF2755"/>
    <w:rsid w:val="00E25144"/>
    <w:rsid w:val="00E30999"/>
    <w:rsid w:val="00E327CB"/>
    <w:rsid w:val="00E42AE4"/>
    <w:rsid w:val="00E51D94"/>
    <w:rsid w:val="00E902FD"/>
    <w:rsid w:val="00E92B2B"/>
    <w:rsid w:val="00EA7814"/>
    <w:rsid w:val="00EC0D5D"/>
    <w:rsid w:val="00EC1468"/>
    <w:rsid w:val="00EE6341"/>
    <w:rsid w:val="00EE67A7"/>
    <w:rsid w:val="00F202E3"/>
    <w:rsid w:val="00F31E4A"/>
    <w:rsid w:val="00F415FA"/>
    <w:rsid w:val="00F47D33"/>
    <w:rsid w:val="00F862CE"/>
    <w:rsid w:val="00F915EC"/>
    <w:rsid w:val="00FE573B"/>
    <w:rsid w:val="00FF209A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BC8"/>
    <w:pPr>
      <w:spacing w:after="200" w:line="276" w:lineRule="auto"/>
    </w:pPr>
    <w:rPr>
      <w:rFonts w:cs="Calibri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4D6BC8"/>
    <w:rPr>
      <w:b/>
      <w:bCs/>
    </w:rPr>
  </w:style>
  <w:style w:type="paragraph" w:customStyle="1" w:styleId="a">
    <w:name w:val="a"/>
    <w:basedOn w:val="Normal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050698"/>
    <w:rPr>
      <w:rFonts w:eastAsia="Times New Roman" w:cs="Calibri"/>
      <w:sz w:val="20"/>
      <w:szCs w:val="20"/>
      <w:lang w:eastAsia="uk-U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050698"/>
    <w:pPr>
      <w:ind w:left="720"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111</TotalTime>
  <Pages>4</Pages>
  <Words>785</Words>
  <Characters>4477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user</cp:lastModifiedBy>
  <cp:revision>9</cp:revision>
  <cp:lastPrinted>2017-07-28T07:04:00Z</cp:lastPrinted>
  <dcterms:created xsi:type="dcterms:W3CDTF">2017-07-27T12:43:00Z</dcterms:created>
  <dcterms:modified xsi:type="dcterms:W3CDTF">2017-07-28T07:05:00Z</dcterms:modified>
</cp:coreProperties>
</file>