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24F" w:rsidRDefault="00CF424F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E16067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CF424F" w:rsidRDefault="00CF424F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CF424F" w:rsidRDefault="00CF424F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CF424F" w:rsidRDefault="00CF424F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CF424F" w:rsidRPr="007242F9" w:rsidRDefault="00CF424F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CF424F" w:rsidRDefault="00CF424F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CF424F" w:rsidRPr="00CD49C5" w:rsidRDefault="00CF424F" w:rsidP="009348BD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№ </w:t>
      </w:r>
    </w:p>
    <w:p w:rsidR="00CF424F" w:rsidRDefault="00CF424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CF424F" w:rsidRDefault="00CF424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CF424F" w:rsidRDefault="00CF424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житлового будинку з вбудовано-прибудованими</w:t>
      </w:r>
    </w:p>
    <w:p w:rsidR="00CF424F" w:rsidRDefault="00CF424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приміщеннями громадського призначення» </w:t>
      </w:r>
    </w:p>
    <w:p w:rsidR="00CF424F" w:rsidRPr="00CD49C5" w:rsidRDefault="00CF424F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Незалежності, 68Л в м. Чорткові</w:t>
      </w:r>
    </w:p>
    <w:p w:rsidR="00CF424F" w:rsidRPr="00CD49C5" w:rsidRDefault="00CF424F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CF424F" w:rsidRDefault="00CF424F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ОКЖБК «Комфорт люкс» від 08.09.2017 р., містобудівний розрахунок з техніко – економічними показниками для будівництва багатоквартирного житлового будинку по вул. Дениса Січинського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CF424F" w:rsidRPr="00CD49C5" w:rsidRDefault="00CF424F" w:rsidP="009348BD">
      <w:pPr>
        <w:jc w:val="both"/>
        <w:rPr>
          <w:sz w:val="28"/>
          <w:szCs w:val="28"/>
          <w:lang w:val="uk-UA"/>
        </w:rPr>
      </w:pPr>
    </w:p>
    <w:p w:rsidR="00CF424F" w:rsidRPr="00CD49C5" w:rsidRDefault="00CF424F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CF424F" w:rsidRPr="00CD49C5" w:rsidRDefault="00CF424F" w:rsidP="009348BD">
      <w:pPr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 містобудівні умови та обмеження забудови земельної ділянки для будівництва багатоквартирного житлового будинку з вбудовано-прибудованими приміщеннями громадського призначення по вул. Незалежності, 68Л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CF424F" w:rsidRPr="00CD49C5" w:rsidRDefault="00CF424F" w:rsidP="009348BD">
      <w:pPr>
        <w:jc w:val="both"/>
        <w:rPr>
          <w:sz w:val="28"/>
          <w:szCs w:val="28"/>
          <w:lang w:val="uk-UA"/>
        </w:rPr>
      </w:pPr>
    </w:p>
    <w:p w:rsidR="00CF424F" w:rsidRDefault="00CF424F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ОКЖБК «Комфорт люкс»:</w:t>
      </w:r>
    </w:p>
    <w:p w:rsidR="00CF424F" w:rsidRDefault="00CF424F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CF424F" w:rsidRPr="003F486A" w:rsidRDefault="00CF424F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CF424F" w:rsidRPr="003F486A" w:rsidRDefault="00CF424F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CF424F" w:rsidRPr="00E75670" w:rsidRDefault="00CF424F" w:rsidP="009348BD">
      <w:pPr>
        <w:jc w:val="both"/>
        <w:rPr>
          <w:b/>
          <w:bCs/>
          <w:sz w:val="28"/>
          <w:szCs w:val="28"/>
          <w:lang w:val="uk-UA"/>
        </w:rPr>
      </w:pPr>
    </w:p>
    <w:p w:rsidR="00CF424F" w:rsidRPr="007242F9" w:rsidRDefault="00CF424F" w:rsidP="009348BD">
      <w:pPr>
        <w:numPr>
          <w:ilvl w:val="0"/>
          <w:numId w:val="3"/>
        </w:numPr>
        <w:ind w:left="0" w:firstLine="0"/>
        <w:jc w:val="both"/>
        <w:rPr>
          <w:b/>
          <w:bCs/>
          <w:sz w:val="28"/>
          <w:szCs w:val="28"/>
          <w:lang w:val="uk-UA"/>
        </w:rPr>
      </w:pP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CF424F" w:rsidRPr="007242F9" w:rsidRDefault="00CF424F" w:rsidP="009348BD">
      <w:pPr>
        <w:jc w:val="both"/>
        <w:rPr>
          <w:b/>
          <w:bCs/>
          <w:sz w:val="28"/>
          <w:szCs w:val="28"/>
          <w:lang w:val="uk-UA"/>
        </w:rPr>
      </w:pPr>
    </w:p>
    <w:p w:rsidR="00CF424F" w:rsidRPr="001D3A61" w:rsidRDefault="00CF424F" w:rsidP="009348BD">
      <w:pPr>
        <w:numPr>
          <w:ilvl w:val="0"/>
          <w:numId w:val="3"/>
        </w:numPr>
        <w:ind w:left="0" w:firstLine="0"/>
        <w:jc w:val="both"/>
        <w:rPr>
          <w:sz w:val="28"/>
          <w:szCs w:val="28"/>
          <w:lang w:val="uk-UA"/>
        </w:rPr>
      </w:pP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CF424F" w:rsidRPr="007242F9" w:rsidRDefault="00CF424F" w:rsidP="009348BD">
      <w:pPr>
        <w:ind w:left="795"/>
        <w:jc w:val="both"/>
        <w:rPr>
          <w:sz w:val="28"/>
          <w:szCs w:val="28"/>
          <w:lang w:val="uk-UA"/>
        </w:rPr>
      </w:pPr>
    </w:p>
    <w:p w:rsidR="00CF424F" w:rsidRDefault="00CF424F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CF424F" w:rsidRDefault="00CF424F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Шепета Н.О.</w:t>
      </w:r>
    </w:p>
    <w:p w:rsidR="00CF424F" w:rsidRPr="002E02D9" w:rsidRDefault="00CF424F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Вандяк Н.П.</w:t>
      </w:r>
    </w:p>
    <w:p w:rsidR="00CF424F" w:rsidRDefault="00CF424F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CF424F" w:rsidRPr="003F486A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CF424F" w:rsidRPr="003F486A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CF424F" w:rsidRPr="003F486A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CF424F" w:rsidRPr="003F486A" w:rsidRDefault="00CF424F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>
        <w:rPr>
          <w:color w:val="000000"/>
          <w:sz w:val="28"/>
          <w:szCs w:val="28"/>
          <w:u w:val="single"/>
          <w:lang w:val="uk-UA"/>
        </w:rPr>
        <w:t>вул. Незалежності 68Л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Тернопільськлї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CF424F" w:rsidRPr="00111FE0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багатоповерхового житлового</w:t>
      </w:r>
      <w:r w:rsidRPr="008B3CCB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04233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будинку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з вбудовано-прибудованими приміщеннями громадського призначення</w:t>
      </w:r>
      <w:r w:rsidRPr="0004233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  </w:t>
      </w:r>
      <w:r w:rsidRPr="00BE65A3">
        <w:rPr>
          <w:b/>
          <w:bCs/>
          <w:i/>
          <w:iCs/>
          <w:sz w:val="28"/>
          <w:szCs w:val="28"/>
          <w:u w:val="single"/>
          <w:lang w:val="uk-UA"/>
        </w:rPr>
        <w:t>ОКЖБК «Комфорт люкс»</w:t>
      </w:r>
      <w:r>
        <w:rPr>
          <w:b/>
          <w:bCs/>
          <w:i/>
          <w:iCs/>
          <w:sz w:val="28"/>
          <w:szCs w:val="28"/>
          <w:u w:val="single"/>
          <w:lang w:val="uk-UA"/>
        </w:rPr>
        <w:t>;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багатоповерхового житлового</w:t>
      </w:r>
      <w:r w:rsidRPr="008B3CCB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 w:rsidRPr="0004233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будинку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з вбудовано-прибудованими приміщеннями громадського призначення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по вул.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Незалежності, 68Л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Незалежності, 68Л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Договір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оренди земельної ділянки від «31» српня 2017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0,239</w:t>
      </w:r>
      <w:r w:rsidRPr="00B94CDD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гектарів</w:t>
      </w:r>
      <w:r w:rsidRPr="00B94CDD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багатоквартирного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житлового будинку;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CF424F" w:rsidRPr="000844D2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 w:rsidRPr="000844D2">
        <w:rPr>
          <w:b/>
          <w:bCs/>
          <w:i/>
          <w:iCs/>
          <w:sz w:val="28"/>
          <w:szCs w:val="28"/>
          <w:u w:val="single"/>
          <w:lang w:val="uk-UA"/>
        </w:rPr>
        <w:t>ДПТ (зміна цільового призначення) для будівництва та обслуговування багатоквартирного житлового будинку з вбудовано-прибудованими приміщеннями громадського призначення по вул. Незалежності в місті Чорткові, затверджений рішенням сесії Чортківської міської ради від 09.06.2017. №685;</w:t>
      </w:r>
      <w:r w:rsidRPr="000844D2">
        <w:rPr>
          <w:b/>
          <w:bCs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 Будівництво багатоповерхового житлового будинку з вбудованими нежитловими приміщеннями по вул. Залізнична, 35 в м. Чорткові:</w:t>
      </w:r>
    </w:p>
    <w:p w:rsidR="00CF424F" w:rsidRPr="00E75E4C" w:rsidRDefault="00CF424F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до </w:t>
      </w:r>
      <w:r>
        <w:rPr>
          <w:b/>
          <w:bCs/>
          <w:color w:val="000000"/>
          <w:sz w:val="28"/>
          <w:szCs w:val="28"/>
          <w:lang w:val="uk-UA"/>
        </w:rPr>
        <w:t>1050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CF424F" w:rsidRPr="00E75E4C" w:rsidRDefault="00CF424F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45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CF424F" w:rsidRDefault="00CF424F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48 (однокімнатних 18, двокімнатних 14, трьохкімнатних 8, чотирикімнатних 2, п’яти кімнатних 4, шестикімнатних2.);</w:t>
      </w:r>
    </w:p>
    <w:p w:rsidR="00CF424F" w:rsidRDefault="00CF424F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поверховість 6;</w:t>
      </w:r>
    </w:p>
    <w:p w:rsidR="00CF424F" w:rsidRDefault="00CF424F" w:rsidP="00E7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14" w:name="o111"/>
      <w:bookmarkEnd w:id="14"/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CF424F" w:rsidRPr="00111FE0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25.0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45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Незалежності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Pr="00924E8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Незалежності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CF424F" w:rsidRPr="00924E8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 w:rsidRPr="006632AA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ДБН 360-92** «Містобудування. Планування і забудова міських і сільських поселень»;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CF424F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CF424F" w:rsidRPr="008B3CCB" w:rsidRDefault="00CF424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CF424F" w:rsidRPr="00924E8F" w:rsidRDefault="00CF424F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CF424F" w:rsidRPr="00924E8F" w:rsidRDefault="00CF424F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 w:rsidRPr="00AB2AD3">
        <w:rPr>
          <w:b/>
          <w:bCs/>
          <w:u w:val="single"/>
          <w:lang w:val="uk-UA"/>
        </w:rPr>
        <w:t>Н.О.</w:t>
      </w:r>
      <w:r>
        <w:rPr>
          <w:b/>
          <w:bCs/>
          <w:u w:val="single"/>
          <w:lang w:val="uk-UA"/>
        </w:rPr>
        <w:t xml:space="preserve"> </w:t>
      </w:r>
      <w:r w:rsidRPr="00AB2AD3">
        <w:rPr>
          <w:b/>
          <w:bCs/>
          <w:u w:val="single"/>
          <w:lang w:val="uk-UA"/>
        </w:rPr>
        <w:t>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CF424F" w:rsidRPr="00924E8F" w:rsidRDefault="00CF424F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CF424F" w:rsidRPr="00924E8F" w:rsidRDefault="00CF424F" w:rsidP="00924E8F">
      <w:pPr>
        <w:rPr>
          <w:lang w:val="uk-UA"/>
        </w:rPr>
      </w:pPr>
    </w:p>
    <w:p w:rsidR="00CF424F" w:rsidRPr="00924E8F" w:rsidRDefault="00CF424F" w:rsidP="00924E8F">
      <w:pPr>
        <w:rPr>
          <w:lang w:val="uk-UA"/>
        </w:rPr>
      </w:pPr>
    </w:p>
    <w:p w:rsidR="00CF424F" w:rsidRPr="008B3CCB" w:rsidRDefault="00CF424F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CF424F" w:rsidRPr="008B3CCB" w:rsidRDefault="00CF424F">
      <w:pPr>
        <w:rPr>
          <w:sz w:val="28"/>
          <w:szCs w:val="28"/>
        </w:rPr>
      </w:pPr>
    </w:p>
    <w:sectPr w:rsidR="00CF424F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844D2"/>
    <w:rsid w:val="000E1210"/>
    <w:rsid w:val="000F0600"/>
    <w:rsid w:val="00111FE0"/>
    <w:rsid w:val="00137ABF"/>
    <w:rsid w:val="001D3A61"/>
    <w:rsid w:val="002E02D9"/>
    <w:rsid w:val="003344E6"/>
    <w:rsid w:val="0039573D"/>
    <w:rsid w:val="003F486A"/>
    <w:rsid w:val="004A749B"/>
    <w:rsid w:val="00612BBD"/>
    <w:rsid w:val="006632AA"/>
    <w:rsid w:val="006E1C53"/>
    <w:rsid w:val="007242F9"/>
    <w:rsid w:val="007A586D"/>
    <w:rsid w:val="008B3CCB"/>
    <w:rsid w:val="008E32E0"/>
    <w:rsid w:val="008E5A02"/>
    <w:rsid w:val="00924E8F"/>
    <w:rsid w:val="009348BD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C42F82"/>
    <w:rsid w:val="00CB21E6"/>
    <w:rsid w:val="00CD49C5"/>
    <w:rsid w:val="00CF424F"/>
    <w:rsid w:val="00E16067"/>
    <w:rsid w:val="00E75670"/>
    <w:rsid w:val="00E75C25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276</TotalTime>
  <Pages>4</Pages>
  <Words>1005</Words>
  <Characters>5733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12</cp:revision>
  <cp:lastPrinted>2017-09-11T09:58:00Z</cp:lastPrinted>
  <dcterms:created xsi:type="dcterms:W3CDTF">2017-08-29T11:44:00Z</dcterms:created>
  <dcterms:modified xsi:type="dcterms:W3CDTF">2017-09-11T09:58:00Z</dcterms:modified>
</cp:coreProperties>
</file>