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C57" w:rsidRDefault="00BF1C57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4126E8"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BF1C57" w:rsidRDefault="00BF1C57" w:rsidP="009348BD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BF1C57" w:rsidRDefault="00BF1C57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F1C57" w:rsidRDefault="00BF1C57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BF1C57" w:rsidRPr="007242F9" w:rsidRDefault="00BF1C57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BF1C57" w:rsidRDefault="00BF1C57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Р І Ш Е Н Н Я </w:t>
      </w:r>
    </w:p>
    <w:p w:rsidR="00BF1C57" w:rsidRDefault="00BF1C57" w:rsidP="009348BD">
      <w:pPr>
        <w:jc w:val="center"/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</w:p>
    <w:p w:rsidR="00BF1C57" w:rsidRDefault="00BF1C5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15 вересня 2017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року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                            </w:t>
      </w:r>
      <w:r w:rsidRPr="00CD49C5"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№ 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351</w:t>
      </w:r>
    </w:p>
    <w:p w:rsidR="00BF1C57" w:rsidRPr="00CD49C5" w:rsidRDefault="00BF1C57" w:rsidP="009348BD">
      <w:pPr>
        <w:rPr>
          <w:b/>
          <w:bCs/>
          <w:sz w:val="28"/>
          <w:szCs w:val="28"/>
          <w:lang w:val="uk-UA"/>
        </w:rPr>
      </w:pPr>
    </w:p>
    <w:p w:rsidR="00BF1C57" w:rsidRDefault="00BF1C5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відмову у наданні містобудівних умов та</w:t>
      </w:r>
    </w:p>
    <w:p w:rsidR="00BF1C57" w:rsidRDefault="00BF1C5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обмежень на «Будівництво багатоквартирного </w:t>
      </w:r>
    </w:p>
    <w:p w:rsidR="00BF1C57" w:rsidRDefault="00BF1C5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житлового будинку з вбудовано-прибудованими</w:t>
      </w:r>
    </w:p>
    <w:p w:rsidR="00BF1C57" w:rsidRDefault="00BF1C5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приміщеннями громадського призначення» </w:t>
      </w:r>
    </w:p>
    <w:p w:rsidR="00BF1C57" w:rsidRPr="00CD49C5" w:rsidRDefault="00BF1C57" w:rsidP="009348BD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Незалежності, 68Л в м. Чорткові</w:t>
      </w:r>
    </w:p>
    <w:p w:rsidR="00BF1C57" w:rsidRPr="00CD49C5" w:rsidRDefault="00BF1C57" w:rsidP="009348BD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BF1C57" w:rsidRDefault="00BF1C57" w:rsidP="009348BD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ОКЖБК «Комфорт люкс» від 08.09.2017 р., містобудівний розрахунок з техніко – економічними показниками для будівництва багатоквартирного житлового будинку з вбудовано-прибудованими приміщеннями громадського призначення по вул. Незалежності, 68Л в м.Чортків та</w:t>
      </w:r>
      <w:r w:rsidRPr="00CD49C5">
        <w:rPr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керуючись </w:t>
      </w:r>
      <w:r w:rsidRPr="00F34428">
        <w:rPr>
          <w:sz w:val="28"/>
          <w:szCs w:val="28"/>
          <w:lang w:val="uk-UA"/>
        </w:rPr>
        <w:t xml:space="preserve">рішенням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</w:t>
      </w:r>
      <w:r>
        <w:rPr>
          <w:sz w:val="28"/>
          <w:szCs w:val="28"/>
          <w:lang w:val="uk-UA"/>
        </w:rPr>
        <w:t>абзацом 4 частини 1 ст.</w:t>
      </w:r>
      <w:r w:rsidRPr="00F34428">
        <w:rPr>
          <w:sz w:val="28"/>
          <w:szCs w:val="28"/>
          <w:lang w:val="uk-UA"/>
        </w:rPr>
        <w:t xml:space="preserve"> 14 Закону України «Про основи містобудування», </w:t>
      </w:r>
      <w:r>
        <w:rPr>
          <w:sz w:val="28"/>
          <w:szCs w:val="28"/>
          <w:lang w:val="uk-UA"/>
        </w:rPr>
        <w:t xml:space="preserve">п. 8 ч.1 ст. 1, п.4 підпунктом 3 </w:t>
      </w:r>
      <w:r>
        <w:rPr>
          <w:spacing w:val="-1"/>
          <w:sz w:val="28"/>
          <w:szCs w:val="28"/>
          <w:lang w:val="uk-UA"/>
        </w:rPr>
        <w:t>ст.</w:t>
      </w:r>
      <w:r w:rsidRPr="00F34428">
        <w:rPr>
          <w:spacing w:val="-1"/>
          <w:sz w:val="28"/>
          <w:szCs w:val="28"/>
          <w:lang w:val="uk-UA"/>
        </w:rPr>
        <w:t xml:space="preserve"> 29 та </w:t>
      </w:r>
      <w:r>
        <w:rPr>
          <w:spacing w:val="-1"/>
          <w:sz w:val="28"/>
          <w:szCs w:val="28"/>
          <w:lang w:val="uk-UA"/>
        </w:rPr>
        <w:t>ст.</w:t>
      </w:r>
      <w:r w:rsidRPr="00F34428">
        <w:rPr>
          <w:spacing w:val="-1"/>
          <w:sz w:val="28"/>
          <w:szCs w:val="28"/>
          <w:lang w:val="uk-UA"/>
        </w:rPr>
        <w:t>40 Закону України «Про регулювання містобудівної діяльності</w:t>
      </w:r>
      <w:r w:rsidRPr="00F34428">
        <w:rPr>
          <w:sz w:val="28"/>
          <w:szCs w:val="28"/>
          <w:lang w:val="uk-UA"/>
        </w:rPr>
        <w:t xml:space="preserve">», </w:t>
      </w:r>
      <w:r w:rsidRPr="00F34428">
        <w:rPr>
          <w:spacing w:val="-1"/>
          <w:sz w:val="28"/>
          <w:szCs w:val="28"/>
          <w:lang w:val="uk-UA"/>
        </w:rPr>
        <w:t>підпунктом 9 пункту «а» частини 1 статті 31</w:t>
      </w:r>
      <w:r w:rsidRPr="00CB21E6">
        <w:rPr>
          <w:spacing w:val="-1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BF1C57" w:rsidRPr="00CD49C5" w:rsidRDefault="00BF1C57" w:rsidP="009348BD">
      <w:pPr>
        <w:jc w:val="both"/>
        <w:rPr>
          <w:sz w:val="28"/>
          <w:szCs w:val="28"/>
          <w:lang w:val="uk-UA"/>
        </w:rPr>
      </w:pPr>
    </w:p>
    <w:p w:rsidR="00BF1C57" w:rsidRDefault="00BF1C57" w:rsidP="009348BD">
      <w:pPr>
        <w:jc w:val="both"/>
        <w:rPr>
          <w:b/>
          <w:bCs/>
          <w:sz w:val="28"/>
          <w:szCs w:val="28"/>
          <w:lang w:val="uk-UA"/>
        </w:rPr>
      </w:pPr>
      <w:r w:rsidRPr="00CD49C5">
        <w:rPr>
          <w:b/>
          <w:bCs/>
          <w:sz w:val="28"/>
          <w:szCs w:val="28"/>
          <w:lang w:val="uk-UA"/>
        </w:rPr>
        <w:t>ВИРІШИВ :</w:t>
      </w:r>
    </w:p>
    <w:p w:rsidR="00BF1C57" w:rsidRPr="00CD49C5" w:rsidRDefault="00BF1C57" w:rsidP="009348BD">
      <w:pPr>
        <w:jc w:val="both"/>
        <w:rPr>
          <w:sz w:val="28"/>
          <w:szCs w:val="28"/>
          <w:lang w:val="uk-UA"/>
        </w:rPr>
      </w:pPr>
    </w:p>
    <w:p w:rsidR="00BF1C57" w:rsidRPr="00CD49C5" w:rsidRDefault="00BF1C57" w:rsidP="0025131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1.Відмовити у наданні містобудівних умов та обмеження забудови земельної ділянки для будівництва багатоквартирного житлового будинку з вбудовано-прибудованими приміщеннями громадського призначення по вул. Незалежності, 68Л в м. Чорткові (додаються)</w:t>
      </w:r>
      <w:r w:rsidRPr="00CD49C5">
        <w:rPr>
          <w:sz w:val="28"/>
          <w:szCs w:val="28"/>
          <w:lang w:val="uk-UA"/>
        </w:rPr>
        <w:t>.</w:t>
      </w:r>
    </w:p>
    <w:p w:rsidR="00BF1C57" w:rsidRPr="00CD49C5" w:rsidRDefault="00BF1C57" w:rsidP="009348BD">
      <w:pPr>
        <w:jc w:val="both"/>
        <w:rPr>
          <w:sz w:val="28"/>
          <w:szCs w:val="28"/>
          <w:lang w:val="uk-UA"/>
        </w:rPr>
      </w:pPr>
    </w:p>
    <w:p w:rsidR="00BF1C57" w:rsidRPr="007242F9" w:rsidRDefault="00BF1C57" w:rsidP="00A2193F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 w:rsidRPr="007A586D">
        <w:rPr>
          <w:sz w:val="28"/>
          <w:szCs w:val="28"/>
          <w:lang w:val="uk-UA"/>
        </w:rPr>
        <w:t>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</w:t>
      </w:r>
      <w:r w:rsidRPr="00CD49C5">
        <w:rPr>
          <w:sz w:val="28"/>
          <w:szCs w:val="28"/>
          <w:lang w:val="uk-UA"/>
        </w:rPr>
        <w:t>.</w:t>
      </w:r>
    </w:p>
    <w:p w:rsidR="00BF1C57" w:rsidRPr="007242F9" w:rsidRDefault="00BF1C57" w:rsidP="009348BD">
      <w:pPr>
        <w:jc w:val="both"/>
        <w:rPr>
          <w:b/>
          <w:bCs/>
          <w:sz w:val="28"/>
          <w:szCs w:val="28"/>
          <w:lang w:val="uk-UA"/>
        </w:rPr>
      </w:pPr>
    </w:p>
    <w:p w:rsidR="00BF1C57" w:rsidRPr="001D3A61" w:rsidRDefault="00BF1C57" w:rsidP="00A2193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BF1C57" w:rsidRPr="007242F9" w:rsidRDefault="00BF1C57" w:rsidP="009348BD">
      <w:pPr>
        <w:ind w:left="795"/>
        <w:jc w:val="both"/>
        <w:rPr>
          <w:sz w:val="28"/>
          <w:szCs w:val="28"/>
          <w:lang w:val="uk-UA"/>
        </w:rPr>
      </w:pPr>
    </w:p>
    <w:p w:rsidR="00BF1C57" w:rsidRDefault="00BF1C57" w:rsidP="009348BD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   Володимир ШМАТЬКО</w:t>
      </w:r>
    </w:p>
    <w:p w:rsidR="00BF1C57" w:rsidRDefault="00BF1C57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p w:rsidR="00BF1C57" w:rsidRDefault="00BF1C57" w:rsidP="000423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000000"/>
          <w:sz w:val="28"/>
          <w:szCs w:val="28"/>
          <w:lang w:val="uk-UA"/>
        </w:rPr>
      </w:pPr>
    </w:p>
    <w:sectPr w:rsidR="00BF1C57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42332"/>
    <w:rsid w:val="000844D2"/>
    <w:rsid w:val="000E1210"/>
    <w:rsid w:val="000F0600"/>
    <w:rsid w:val="00111FE0"/>
    <w:rsid w:val="00120C2A"/>
    <w:rsid w:val="00137ABF"/>
    <w:rsid w:val="001D3A61"/>
    <w:rsid w:val="001F438B"/>
    <w:rsid w:val="0025131F"/>
    <w:rsid w:val="002C1BDF"/>
    <w:rsid w:val="002E02D9"/>
    <w:rsid w:val="003344E6"/>
    <w:rsid w:val="0039573D"/>
    <w:rsid w:val="003F486A"/>
    <w:rsid w:val="004126E8"/>
    <w:rsid w:val="004A749B"/>
    <w:rsid w:val="00600729"/>
    <w:rsid w:val="00612BBD"/>
    <w:rsid w:val="006632AA"/>
    <w:rsid w:val="007242F9"/>
    <w:rsid w:val="0079705A"/>
    <w:rsid w:val="007A586D"/>
    <w:rsid w:val="007D2180"/>
    <w:rsid w:val="008A5603"/>
    <w:rsid w:val="008B3CCB"/>
    <w:rsid w:val="008E5A02"/>
    <w:rsid w:val="008F1F42"/>
    <w:rsid w:val="00924E8F"/>
    <w:rsid w:val="009348BD"/>
    <w:rsid w:val="00A2193F"/>
    <w:rsid w:val="00A547D5"/>
    <w:rsid w:val="00A9248E"/>
    <w:rsid w:val="00AB2AD3"/>
    <w:rsid w:val="00AE4BA5"/>
    <w:rsid w:val="00AF275C"/>
    <w:rsid w:val="00B044A0"/>
    <w:rsid w:val="00B62543"/>
    <w:rsid w:val="00B94CDD"/>
    <w:rsid w:val="00BA3F8C"/>
    <w:rsid w:val="00BD3CFA"/>
    <w:rsid w:val="00BE65A3"/>
    <w:rsid w:val="00BF1C57"/>
    <w:rsid w:val="00C2134B"/>
    <w:rsid w:val="00C42F82"/>
    <w:rsid w:val="00CB21E6"/>
    <w:rsid w:val="00CD49C5"/>
    <w:rsid w:val="00D85A67"/>
    <w:rsid w:val="00E75E4C"/>
    <w:rsid w:val="00F34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357</TotalTime>
  <Pages>2</Pages>
  <Words>285</Words>
  <Characters>1625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Customer</cp:lastModifiedBy>
  <cp:revision>18</cp:revision>
  <cp:lastPrinted>2017-09-20T09:32:00Z</cp:lastPrinted>
  <dcterms:created xsi:type="dcterms:W3CDTF">2017-08-29T11:44:00Z</dcterms:created>
  <dcterms:modified xsi:type="dcterms:W3CDTF">2017-09-20T09:33:00Z</dcterms:modified>
</cp:coreProperties>
</file>