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01A3" w:rsidRDefault="00A401A3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9C704B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A401A3" w:rsidRDefault="00A401A3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A401A3" w:rsidRDefault="00A401A3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A401A3" w:rsidRDefault="00A401A3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A401A3" w:rsidRPr="007242F9" w:rsidRDefault="00A401A3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A401A3" w:rsidRDefault="00A401A3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Р І Ш Е Н Н Я </w:t>
      </w:r>
    </w:p>
    <w:p w:rsidR="00A401A3" w:rsidRDefault="00A401A3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</w:p>
    <w:p w:rsidR="00A401A3" w:rsidRDefault="00A401A3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03 листопада 2017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                               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№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396</w:t>
      </w:r>
    </w:p>
    <w:p w:rsidR="00A401A3" w:rsidRPr="00CD49C5" w:rsidRDefault="00A401A3" w:rsidP="009348BD">
      <w:pPr>
        <w:rPr>
          <w:b/>
          <w:bCs/>
          <w:sz w:val="28"/>
          <w:szCs w:val="28"/>
          <w:lang w:val="uk-UA"/>
        </w:rPr>
      </w:pPr>
    </w:p>
    <w:p w:rsidR="00A401A3" w:rsidRDefault="00A401A3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A401A3" w:rsidRDefault="00A401A3" w:rsidP="005B70F8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обмежень на «Будівництво індивідуального </w:t>
      </w:r>
    </w:p>
    <w:p w:rsidR="00A401A3" w:rsidRPr="00CD49C5" w:rsidRDefault="00A401A3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гаражу» по вул. Дениса Січинського, м. Чортків</w:t>
      </w:r>
    </w:p>
    <w:p w:rsidR="00A401A3" w:rsidRPr="00CD49C5" w:rsidRDefault="00A401A3" w:rsidP="009348BD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A401A3" w:rsidRDefault="00A401A3" w:rsidP="009348B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Мельника Олега Йосиповича від 17.10.2017 р., містобудівний розрахунок з техніко – економічними показниками для будівництва індивідуального гаражу по вул. Дениса Січинського в м.Чортків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керуючись </w:t>
      </w:r>
      <w:r w:rsidRPr="00F34428"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</w:t>
      </w:r>
      <w:r>
        <w:rPr>
          <w:sz w:val="28"/>
          <w:szCs w:val="28"/>
          <w:lang w:val="uk-UA"/>
        </w:rPr>
        <w:t>абзацом 3</w:t>
      </w:r>
      <w:r w:rsidRPr="00F34428">
        <w:rPr>
          <w:sz w:val="28"/>
          <w:szCs w:val="28"/>
          <w:lang w:val="uk-UA"/>
        </w:rPr>
        <w:t xml:space="preserve"> частини 1 статті 14 Закону України «Про основи містобудування», </w:t>
      </w:r>
      <w:r w:rsidRPr="00F34428"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 w:rsidRPr="00F34428">
        <w:rPr>
          <w:sz w:val="28"/>
          <w:szCs w:val="28"/>
          <w:lang w:val="uk-UA"/>
        </w:rPr>
        <w:t xml:space="preserve">»,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A401A3" w:rsidRPr="00CD49C5" w:rsidRDefault="00A401A3" w:rsidP="009348BD">
      <w:pPr>
        <w:jc w:val="both"/>
        <w:rPr>
          <w:sz w:val="28"/>
          <w:szCs w:val="28"/>
          <w:lang w:val="uk-UA"/>
        </w:rPr>
      </w:pPr>
    </w:p>
    <w:p w:rsidR="00A401A3" w:rsidRPr="00CD49C5" w:rsidRDefault="00A401A3" w:rsidP="009348BD">
      <w:pPr>
        <w:jc w:val="both"/>
        <w:rPr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A401A3" w:rsidRPr="00CD49C5" w:rsidRDefault="00A401A3" w:rsidP="0071009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1.Надати містобудівні умови та обмеження забудови земельної ділянки для будівництва індивідуального гаражу по вул. Дениса Січинського в м. Чорткові (додаються)</w:t>
      </w:r>
      <w:r w:rsidRPr="00CD49C5">
        <w:rPr>
          <w:sz w:val="28"/>
          <w:szCs w:val="28"/>
          <w:lang w:val="uk-UA"/>
        </w:rPr>
        <w:t>.</w:t>
      </w:r>
    </w:p>
    <w:p w:rsidR="00A401A3" w:rsidRPr="00CD49C5" w:rsidRDefault="00A401A3" w:rsidP="009348BD">
      <w:pPr>
        <w:jc w:val="both"/>
        <w:rPr>
          <w:sz w:val="28"/>
          <w:szCs w:val="28"/>
          <w:lang w:val="uk-UA"/>
        </w:rPr>
      </w:pPr>
    </w:p>
    <w:p w:rsidR="00A401A3" w:rsidRDefault="00A401A3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Мельнику Олегу Йосиповичу:</w:t>
      </w:r>
    </w:p>
    <w:p w:rsidR="00A401A3" w:rsidRDefault="00A401A3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 xml:space="preserve"> </w:t>
      </w:r>
      <w:r w:rsidRPr="003F486A">
        <w:rPr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sz w:val="28"/>
          <w:szCs w:val="28"/>
        </w:rPr>
        <w:t>’</w:t>
      </w:r>
      <w:r w:rsidRPr="003F486A">
        <w:rPr>
          <w:sz w:val="28"/>
          <w:szCs w:val="28"/>
          <w:lang w:val="uk-UA"/>
        </w:rPr>
        <w:t>єкта</w:t>
      </w:r>
      <w:r>
        <w:rPr>
          <w:b/>
          <w:bCs/>
          <w:sz w:val="28"/>
          <w:szCs w:val="28"/>
          <w:lang w:val="uk-UA"/>
        </w:rPr>
        <w:t>;</w:t>
      </w:r>
    </w:p>
    <w:p w:rsidR="00A401A3" w:rsidRPr="003F486A" w:rsidRDefault="00A401A3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A401A3" w:rsidRPr="003F486A" w:rsidRDefault="00A401A3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2.3 Звернутися в інспекцію архітектурно</w:t>
      </w:r>
      <w:r>
        <w:rPr>
          <w:sz w:val="28"/>
          <w:szCs w:val="28"/>
          <w:lang w:val="uk-UA"/>
        </w:rPr>
        <w:t xml:space="preserve"> -</w:t>
      </w:r>
      <w:r w:rsidRPr="003F486A">
        <w:rPr>
          <w:sz w:val="28"/>
          <w:szCs w:val="28"/>
          <w:lang w:val="uk-UA"/>
        </w:rPr>
        <w:t xml:space="preserve">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 xml:space="preserve">. </w:t>
      </w:r>
    </w:p>
    <w:p w:rsidR="00A401A3" w:rsidRPr="00E75670" w:rsidRDefault="00A401A3" w:rsidP="009348BD">
      <w:pPr>
        <w:jc w:val="both"/>
        <w:rPr>
          <w:b/>
          <w:bCs/>
          <w:sz w:val="28"/>
          <w:szCs w:val="28"/>
          <w:lang w:val="uk-UA"/>
        </w:rPr>
      </w:pPr>
    </w:p>
    <w:p w:rsidR="00A401A3" w:rsidRPr="007242F9" w:rsidRDefault="00A401A3" w:rsidP="00710095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Pr="00CD49C5">
        <w:rPr>
          <w:sz w:val="28"/>
          <w:szCs w:val="28"/>
          <w:lang w:val="uk-UA"/>
        </w:rPr>
        <w:t xml:space="preserve">Копію рішення направити в </w:t>
      </w:r>
      <w:r w:rsidRPr="007A586D">
        <w:rPr>
          <w:sz w:val="28"/>
          <w:szCs w:val="28"/>
          <w:lang w:val="uk-UA"/>
        </w:rPr>
        <w:t>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ради.</w:t>
      </w:r>
    </w:p>
    <w:p w:rsidR="00A401A3" w:rsidRPr="007242F9" w:rsidRDefault="00A401A3" w:rsidP="009348BD">
      <w:pPr>
        <w:jc w:val="both"/>
        <w:rPr>
          <w:b/>
          <w:bCs/>
          <w:sz w:val="28"/>
          <w:szCs w:val="28"/>
          <w:lang w:val="uk-UA"/>
        </w:rPr>
      </w:pPr>
    </w:p>
    <w:p w:rsidR="00A401A3" w:rsidRPr="001D3A61" w:rsidRDefault="00A401A3" w:rsidP="0071009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A401A3" w:rsidRPr="007242F9" w:rsidRDefault="00A401A3" w:rsidP="009348BD">
      <w:pPr>
        <w:ind w:left="795"/>
        <w:jc w:val="both"/>
        <w:rPr>
          <w:sz w:val="28"/>
          <w:szCs w:val="28"/>
          <w:lang w:val="uk-UA"/>
        </w:rPr>
      </w:pPr>
    </w:p>
    <w:p w:rsidR="00A401A3" w:rsidRDefault="00A401A3" w:rsidP="009348BD">
      <w:pPr>
        <w:pStyle w:val="BodyText"/>
        <w:tabs>
          <w:tab w:val="center" w:pos="4822"/>
        </w:tabs>
        <w:jc w:val="both"/>
        <w:rPr>
          <w:b/>
          <w:bCs/>
        </w:rPr>
      </w:pPr>
      <w:r>
        <w:rPr>
          <w:b/>
          <w:bCs/>
        </w:rPr>
        <w:t xml:space="preserve">Заступник міського голови                                              </w:t>
      </w:r>
      <w:r>
        <w:rPr>
          <w:b/>
          <w:bCs/>
        </w:rPr>
        <w:tab/>
        <w:t xml:space="preserve">       Р.М.ТИМОФІЙ</w:t>
      </w:r>
    </w:p>
    <w:p w:rsidR="00A401A3" w:rsidRDefault="00A401A3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</w:p>
    <w:sectPr w:rsidR="00A401A3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42332"/>
    <w:rsid w:val="000844D2"/>
    <w:rsid w:val="000E1210"/>
    <w:rsid w:val="000F0600"/>
    <w:rsid w:val="00111FE0"/>
    <w:rsid w:val="00137ABF"/>
    <w:rsid w:val="001D3A61"/>
    <w:rsid w:val="001F438B"/>
    <w:rsid w:val="00222706"/>
    <w:rsid w:val="003344E6"/>
    <w:rsid w:val="0039573D"/>
    <w:rsid w:val="003F486A"/>
    <w:rsid w:val="0042443A"/>
    <w:rsid w:val="004A749B"/>
    <w:rsid w:val="004A7638"/>
    <w:rsid w:val="005B70F8"/>
    <w:rsid w:val="00600729"/>
    <w:rsid w:val="00612BBD"/>
    <w:rsid w:val="006632AA"/>
    <w:rsid w:val="006C5B7F"/>
    <w:rsid w:val="00710095"/>
    <w:rsid w:val="007242F9"/>
    <w:rsid w:val="007A586D"/>
    <w:rsid w:val="007C4FE2"/>
    <w:rsid w:val="007D2180"/>
    <w:rsid w:val="008332F4"/>
    <w:rsid w:val="00843593"/>
    <w:rsid w:val="008B3CCB"/>
    <w:rsid w:val="008E5A02"/>
    <w:rsid w:val="00910D72"/>
    <w:rsid w:val="00916D0B"/>
    <w:rsid w:val="00924E8F"/>
    <w:rsid w:val="009348BD"/>
    <w:rsid w:val="009C704B"/>
    <w:rsid w:val="00A21DAF"/>
    <w:rsid w:val="00A401A3"/>
    <w:rsid w:val="00A547D5"/>
    <w:rsid w:val="00AB2AD3"/>
    <w:rsid w:val="00AE4BA5"/>
    <w:rsid w:val="00AF275C"/>
    <w:rsid w:val="00B044A0"/>
    <w:rsid w:val="00B62543"/>
    <w:rsid w:val="00B94CDD"/>
    <w:rsid w:val="00BA3F8C"/>
    <w:rsid w:val="00BD3CFA"/>
    <w:rsid w:val="00BE65A3"/>
    <w:rsid w:val="00C42F82"/>
    <w:rsid w:val="00CB21E6"/>
    <w:rsid w:val="00CD49C5"/>
    <w:rsid w:val="00D85A67"/>
    <w:rsid w:val="00E75670"/>
    <w:rsid w:val="00E75E4C"/>
    <w:rsid w:val="00EB5385"/>
    <w:rsid w:val="00F344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402</TotalTime>
  <Pages>2</Pages>
  <Words>325</Words>
  <Characters>1859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Customer</cp:lastModifiedBy>
  <cp:revision>19</cp:revision>
  <cp:lastPrinted>2017-11-06T12:11:00Z</cp:lastPrinted>
  <dcterms:created xsi:type="dcterms:W3CDTF">2017-08-29T11:44:00Z</dcterms:created>
  <dcterms:modified xsi:type="dcterms:W3CDTF">2017-11-06T12:12:00Z</dcterms:modified>
</cp:coreProperties>
</file>