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20D" w:rsidRDefault="005E120D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147005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5E120D" w:rsidRDefault="005E120D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5E120D" w:rsidRDefault="005E120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5E120D" w:rsidRDefault="005E120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5E120D" w:rsidRPr="007242F9" w:rsidRDefault="005E120D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5E120D" w:rsidRDefault="005E120D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Р І Ш Е Н Н Я </w:t>
      </w:r>
    </w:p>
    <w:p w:rsidR="005E120D" w:rsidRDefault="005E120D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5E120D" w:rsidRDefault="005E120D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03 листопада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№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397</w:t>
      </w:r>
    </w:p>
    <w:p w:rsidR="005E120D" w:rsidRPr="00CD49C5" w:rsidRDefault="005E120D" w:rsidP="009348BD">
      <w:pPr>
        <w:rPr>
          <w:b/>
          <w:bCs/>
          <w:sz w:val="28"/>
          <w:szCs w:val="28"/>
          <w:lang w:val="uk-UA"/>
        </w:rPr>
      </w:pP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5E120D" w:rsidRDefault="005E120D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5E120D" w:rsidRDefault="005E120D" w:rsidP="005B70F8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«Реконструкцію квартири №5» </w:t>
      </w:r>
    </w:p>
    <w:p w:rsidR="005E120D" w:rsidRPr="00CD49C5" w:rsidRDefault="005E120D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Мельника, 23, в місті Чорткові</w:t>
      </w:r>
    </w:p>
    <w:p w:rsidR="005E120D" w:rsidRPr="00CD49C5" w:rsidRDefault="005E120D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5E120D" w:rsidRDefault="005E120D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Чернявської Л.П., Скіп Т.Я., Сапіжак Р.Я. від 24.10.2017 р., містобудівний розрахунок з техніко – економічними показниками для реконструкції квартири №5 по вул. Мельника, 23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</w:t>
      </w:r>
      <w:r>
        <w:rPr>
          <w:sz w:val="28"/>
          <w:szCs w:val="28"/>
          <w:lang w:val="uk-UA"/>
        </w:rPr>
        <w:t>абзацом 3</w:t>
      </w:r>
      <w:r w:rsidRPr="00F34428">
        <w:rPr>
          <w:sz w:val="28"/>
          <w:szCs w:val="28"/>
          <w:lang w:val="uk-UA"/>
        </w:rPr>
        <w:t xml:space="preserve">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5E120D" w:rsidRPr="00CD49C5" w:rsidRDefault="005E120D" w:rsidP="009348BD">
      <w:pPr>
        <w:jc w:val="both"/>
        <w:rPr>
          <w:sz w:val="28"/>
          <w:szCs w:val="28"/>
          <w:lang w:val="uk-UA"/>
        </w:rPr>
      </w:pPr>
    </w:p>
    <w:p w:rsidR="005E120D" w:rsidRDefault="005E120D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5E120D" w:rsidRPr="00CD49C5" w:rsidRDefault="005E120D" w:rsidP="009348BD">
      <w:pPr>
        <w:jc w:val="both"/>
        <w:rPr>
          <w:sz w:val="28"/>
          <w:szCs w:val="28"/>
          <w:lang w:val="uk-UA"/>
        </w:rPr>
      </w:pPr>
    </w:p>
    <w:p w:rsidR="005E120D" w:rsidRPr="00CD49C5" w:rsidRDefault="005E120D" w:rsidP="001010D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на реконструкцію квартири №5 по вул. Мельника, 23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5E120D" w:rsidRPr="00CD49C5" w:rsidRDefault="005E120D" w:rsidP="009348BD">
      <w:pPr>
        <w:jc w:val="both"/>
        <w:rPr>
          <w:sz w:val="28"/>
          <w:szCs w:val="28"/>
          <w:lang w:val="uk-UA"/>
        </w:rPr>
      </w:pPr>
    </w:p>
    <w:p w:rsidR="005E120D" w:rsidRDefault="005E120D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Чернявській Любові Петрівні, Скіп Тетяні Ярославівні, Сапіжак Роману Ярославовичу:</w:t>
      </w:r>
    </w:p>
    <w:p w:rsidR="005E120D" w:rsidRDefault="005E120D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5E120D" w:rsidRPr="003F486A" w:rsidRDefault="005E120D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5E120D" w:rsidRPr="003F486A" w:rsidRDefault="005E120D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</w:t>
      </w:r>
      <w:r>
        <w:rPr>
          <w:sz w:val="28"/>
          <w:szCs w:val="28"/>
          <w:lang w:val="uk-UA"/>
        </w:rPr>
        <w:t xml:space="preserve"> -</w:t>
      </w:r>
      <w:r w:rsidRPr="003F486A">
        <w:rPr>
          <w:sz w:val="28"/>
          <w:szCs w:val="28"/>
          <w:lang w:val="uk-UA"/>
        </w:rPr>
        <w:t xml:space="preserve">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5E120D" w:rsidRPr="00E75670" w:rsidRDefault="005E120D" w:rsidP="009348BD">
      <w:pPr>
        <w:jc w:val="both"/>
        <w:rPr>
          <w:b/>
          <w:bCs/>
          <w:sz w:val="28"/>
          <w:szCs w:val="28"/>
          <w:lang w:val="uk-UA"/>
        </w:rPr>
      </w:pPr>
    </w:p>
    <w:p w:rsidR="005E120D" w:rsidRPr="007242F9" w:rsidRDefault="005E120D" w:rsidP="001010DF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3.Копію рішення направити </w:t>
      </w:r>
      <w:r w:rsidRPr="00CD49C5">
        <w:rPr>
          <w:sz w:val="28"/>
          <w:szCs w:val="28"/>
          <w:lang w:val="uk-UA"/>
        </w:rPr>
        <w:t xml:space="preserve">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ради.</w:t>
      </w:r>
    </w:p>
    <w:p w:rsidR="005E120D" w:rsidRPr="007242F9" w:rsidRDefault="005E120D" w:rsidP="009348BD">
      <w:pPr>
        <w:jc w:val="both"/>
        <w:rPr>
          <w:b/>
          <w:bCs/>
          <w:sz w:val="28"/>
          <w:szCs w:val="28"/>
          <w:lang w:val="uk-UA"/>
        </w:rPr>
      </w:pPr>
    </w:p>
    <w:p w:rsidR="005E120D" w:rsidRPr="001D3A61" w:rsidRDefault="005E120D" w:rsidP="001010D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5E120D" w:rsidRDefault="005E120D" w:rsidP="009348BD">
      <w:pPr>
        <w:ind w:left="795"/>
        <w:jc w:val="both"/>
        <w:rPr>
          <w:sz w:val="28"/>
          <w:szCs w:val="28"/>
          <w:lang w:val="uk-UA"/>
        </w:rPr>
      </w:pPr>
    </w:p>
    <w:p w:rsidR="005E120D" w:rsidRPr="007242F9" w:rsidRDefault="005E120D" w:rsidP="009348BD">
      <w:pPr>
        <w:ind w:left="795"/>
        <w:jc w:val="both"/>
        <w:rPr>
          <w:sz w:val="28"/>
          <w:szCs w:val="28"/>
          <w:lang w:val="uk-UA"/>
        </w:rPr>
      </w:pPr>
    </w:p>
    <w:p w:rsidR="005E120D" w:rsidRDefault="005E120D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Заступник міського голови                                              </w:t>
      </w:r>
      <w:r>
        <w:rPr>
          <w:b/>
          <w:bCs/>
        </w:rPr>
        <w:tab/>
        <w:t xml:space="preserve">       Р.М.ТИМОФІЙ</w:t>
      </w:r>
    </w:p>
    <w:p w:rsidR="005E120D" w:rsidRDefault="005E120D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sectPr w:rsidR="005E120D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46E52"/>
    <w:rsid w:val="000844D2"/>
    <w:rsid w:val="000E1210"/>
    <w:rsid w:val="000F0600"/>
    <w:rsid w:val="001010DF"/>
    <w:rsid w:val="00111FE0"/>
    <w:rsid w:val="00137ABF"/>
    <w:rsid w:val="00147005"/>
    <w:rsid w:val="001D3A61"/>
    <w:rsid w:val="001F438B"/>
    <w:rsid w:val="00222706"/>
    <w:rsid w:val="003344E6"/>
    <w:rsid w:val="0039573D"/>
    <w:rsid w:val="003F486A"/>
    <w:rsid w:val="004A749B"/>
    <w:rsid w:val="004A7638"/>
    <w:rsid w:val="004F7AA0"/>
    <w:rsid w:val="005B70F8"/>
    <w:rsid w:val="005E120D"/>
    <w:rsid w:val="00600729"/>
    <w:rsid w:val="00612BBD"/>
    <w:rsid w:val="006632AA"/>
    <w:rsid w:val="006C2B36"/>
    <w:rsid w:val="006C5B7F"/>
    <w:rsid w:val="007242F9"/>
    <w:rsid w:val="007A586D"/>
    <w:rsid w:val="007C4FE2"/>
    <w:rsid w:val="007D2180"/>
    <w:rsid w:val="008332F4"/>
    <w:rsid w:val="00843593"/>
    <w:rsid w:val="008B3CCB"/>
    <w:rsid w:val="008E5A02"/>
    <w:rsid w:val="009108E4"/>
    <w:rsid w:val="00910D72"/>
    <w:rsid w:val="00916D0B"/>
    <w:rsid w:val="00924E8F"/>
    <w:rsid w:val="009348BD"/>
    <w:rsid w:val="00A21DAF"/>
    <w:rsid w:val="00A547D5"/>
    <w:rsid w:val="00AB2AD3"/>
    <w:rsid w:val="00AE4BA5"/>
    <w:rsid w:val="00AF275C"/>
    <w:rsid w:val="00B044A0"/>
    <w:rsid w:val="00B62543"/>
    <w:rsid w:val="00B94CDD"/>
    <w:rsid w:val="00BA3F8C"/>
    <w:rsid w:val="00BD3CFA"/>
    <w:rsid w:val="00BE65A3"/>
    <w:rsid w:val="00C42F82"/>
    <w:rsid w:val="00CB21E6"/>
    <w:rsid w:val="00CD49C5"/>
    <w:rsid w:val="00D85A67"/>
    <w:rsid w:val="00E75670"/>
    <w:rsid w:val="00E75E4C"/>
    <w:rsid w:val="00F34428"/>
    <w:rsid w:val="00F554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413</TotalTime>
  <Pages>2</Pages>
  <Words>326</Words>
  <Characters>1860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21</cp:revision>
  <cp:lastPrinted>2017-11-06T12:24:00Z</cp:lastPrinted>
  <dcterms:created xsi:type="dcterms:W3CDTF">2017-08-29T11:44:00Z</dcterms:created>
  <dcterms:modified xsi:type="dcterms:W3CDTF">2017-11-06T12:26:00Z</dcterms:modified>
</cp:coreProperties>
</file>