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DAB" w:rsidRDefault="00E06DAB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DE25D8"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E06DAB" w:rsidRDefault="00E06DAB" w:rsidP="009348BD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E06DAB" w:rsidRDefault="00E06DAB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E06DAB" w:rsidRDefault="00E06DAB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E06DAB" w:rsidRPr="007242F9" w:rsidRDefault="00E06DAB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E06DAB" w:rsidRDefault="00E06DAB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Р І Ш Е Н Н Я</w:t>
      </w:r>
    </w:p>
    <w:p w:rsidR="00E06DAB" w:rsidRDefault="00E06DAB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</w:p>
    <w:p w:rsidR="00E06DAB" w:rsidRDefault="00E06DAB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03 листопада 2017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року  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                              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№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404</w:t>
      </w:r>
    </w:p>
    <w:p w:rsidR="00E06DAB" w:rsidRPr="00CD49C5" w:rsidRDefault="00E06DAB" w:rsidP="009348BD">
      <w:pPr>
        <w:rPr>
          <w:b/>
          <w:bCs/>
          <w:sz w:val="28"/>
          <w:szCs w:val="28"/>
          <w:lang w:val="uk-UA"/>
        </w:rPr>
      </w:pP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</w:p>
    <w:p w:rsidR="00E06DAB" w:rsidRDefault="00E06DAB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надання містобудівних умов та</w:t>
      </w:r>
    </w:p>
    <w:p w:rsidR="00E06DAB" w:rsidRDefault="00E06DAB" w:rsidP="005B70F8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обмежень на «Будівництво спортивного </w:t>
      </w:r>
    </w:p>
    <w:p w:rsidR="00E06DAB" w:rsidRPr="00CD49C5" w:rsidRDefault="00E06DAB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залу» по вул. Залізнична, м. Чортків</w:t>
      </w:r>
    </w:p>
    <w:p w:rsidR="00E06DAB" w:rsidRPr="00CD49C5" w:rsidRDefault="00E06DAB" w:rsidP="009348BD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E06DAB" w:rsidRDefault="00E06DAB" w:rsidP="009348B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 Чортківської районної державної адміністрації в особі Заболотного І.Я. від 17.10.2017 р., містобудівний розрахунок з техніко – економічними показниками для спортивного залу по вул. Залізнична в м.Чортків та</w:t>
      </w:r>
      <w:r w:rsidRPr="00CD49C5"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керуючись </w:t>
      </w:r>
      <w:r w:rsidRPr="00F34428">
        <w:rPr>
          <w:sz w:val="28"/>
          <w:szCs w:val="28"/>
          <w:lang w:val="uk-UA"/>
        </w:rPr>
        <w:t xml:space="preserve">рішенням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</w:t>
      </w:r>
      <w:r>
        <w:rPr>
          <w:sz w:val="28"/>
          <w:szCs w:val="28"/>
          <w:lang w:val="uk-UA"/>
        </w:rPr>
        <w:t>абзацом 3</w:t>
      </w:r>
      <w:r w:rsidRPr="00F34428">
        <w:rPr>
          <w:sz w:val="28"/>
          <w:szCs w:val="28"/>
          <w:lang w:val="uk-UA"/>
        </w:rPr>
        <w:t xml:space="preserve"> частини 1 статті 14 Закону України «Про основи містобудування», </w:t>
      </w:r>
      <w:r w:rsidRPr="00F34428"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 w:rsidRPr="00F34428">
        <w:rPr>
          <w:sz w:val="28"/>
          <w:szCs w:val="28"/>
          <w:lang w:val="uk-UA"/>
        </w:rPr>
        <w:t xml:space="preserve">», </w:t>
      </w:r>
      <w:r w:rsidRPr="00F34428">
        <w:rPr>
          <w:spacing w:val="-1"/>
          <w:sz w:val="28"/>
          <w:szCs w:val="28"/>
          <w:lang w:val="uk-UA"/>
        </w:rPr>
        <w:t>підпунктом 9 пункту «а» частини 1 статті 31</w:t>
      </w:r>
      <w:r w:rsidRPr="00CB21E6">
        <w:rPr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E06DAB" w:rsidRPr="00CD49C5" w:rsidRDefault="00E06DAB" w:rsidP="009348BD">
      <w:pPr>
        <w:jc w:val="both"/>
        <w:rPr>
          <w:sz w:val="28"/>
          <w:szCs w:val="28"/>
          <w:lang w:val="uk-UA"/>
        </w:rPr>
      </w:pPr>
    </w:p>
    <w:p w:rsidR="00E06DAB" w:rsidRDefault="00E06DAB" w:rsidP="009348BD">
      <w:pPr>
        <w:jc w:val="both"/>
        <w:rPr>
          <w:b/>
          <w:bCs/>
          <w:sz w:val="28"/>
          <w:szCs w:val="28"/>
          <w:lang w:val="uk-UA"/>
        </w:rPr>
      </w:pPr>
      <w:r w:rsidRPr="00CD49C5">
        <w:rPr>
          <w:b/>
          <w:bCs/>
          <w:sz w:val="28"/>
          <w:szCs w:val="28"/>
          <w:lang w:val="uk-UA"/>
        </w:rPr>
        <w:t>ВИРІШИВ :</w:t>
      </w:r>
    </w:p>
    <w:p w:rsidR="00E06DAB" w:rsidRPr="00CD49C5" w:rsidRDefault="00E06DAB" w:rsidP="009348BD">
      <w:pPr>
        <w:jc w:val="both"/>
        <w:rPr>
          <w:sz w:val="28"/>
          <w:szCs w:val="28"/>
          <w:lang w:val="uk-UA"/>
        </w:rPr>
      </w:pPr>
    </w:p>
    <w:p w:rsidR="00E06DAB" w:rsidRDefault="00E06DAB" w:rsidP="009113D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1.Надати містобудівні умови та обмеження забудови земельної ділянки для будівництва спортивного залу по вул. Залізнична в м. Чорткові (додаються)</w:t>
      </w:r>
      <w:r w:rsidRPr="00CD49C5">
        <w:rPr>
          <w:sz w:val="28"/>
          <w:szCs w:val="28"/>
          <w:lang w:val="uk-UA"/>
        </w:rPr>
        <w:t>.</w:t>
      </w:r>
    </w:p>
    <w:p w:rsidR="00E06DAB" w:rsidRPr="00A404B2" w:rsidRDefault="00E06DAB" w:rsidP="009113D9">
      <w:pPr>
        <w:jc w:val="both"/>
        <w:rPr>
          <w:sz w:val="28"/>
          <w:szCs w:val="28"/>
          <w:lang w:val="uk-UA"/>
        </w:rPr>
      </w:pPr>
    </w:p>
    <w:p w:rsidR="00E06DAB" w:rsidRDefault="00E06DAB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Чортківській районній державній адміністрації:</w:t>
      </w:r>
    </w:p>
    <w:p w:rsidR="00E06DAB" w:rsidRDefault="00E06DAB" w:rsidP="009348BD">
      <w:pPr>
        <w:jc w:val="both"/>
        <w:rPr>
          <w:b/>
          <w:bCs/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2.1</w:t>
      </w:r>
      <w:r>
        <w:rPr>
          <w:b/>
          <w:bCs/>
          <w:sz w:val="28"/>
          <w:szCs w:val="28"/>
          <w:lang w:val="uk-UA"/>
        </w:rPr>
        <w:t xml:space="preserve"> </w:t>
      </w:r>
      <w:r w:rsidRPr="003F486A">
        <w:rPr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 w:rsidRPr="003F486A">
        <w:rPr>
          <w:sz w:val="28"/>
          <w:szCs w:val="28"/>
        </w:rPr>
        <w:t>’</w:t>
      </w:r>
      <w:r w:rsidRPr="003F486A">
        <w:rPr>
          <w:sz w:val="28"/>
          <w:szCs w:val="28"/>
          <w:lang w:val="uk-UA"/>
        </w:rPr>
        <w:t>єкта</w:t>
      </w:r>
      <w:r>
        <w:rPr>
          <w:b/>
          <w:bCs/>
          <w:sz w:val="28"/>
          <w:szCs w:val="28"/>
          <w:lang w:val="uk-UA"/>
        </w:rPr>
        <w:t>;</w:t>
      </w:r>
    </w:p>
    <w:p w:rsidR="00E06DAB" w:rsidRPr="003F486A" w:rsidRDefault="00E06DAB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2.2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України;</w:t>
      </w:r>
    </w:p>
    <w:p w:rsidR="00E06DAB" w:rsidRDefault="00E06DAB" w:rsidP="009348BD">
      <w:pPr>
        <w:jc w:val="both"/>
        <w:rPr>
          <w:b/>
          <w:bCs/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2.3 Звернутися в інспекцію архітектурно</w:t>
      </w:r>
      <w:r>
        <w:rPr>
          <w:sz w:val="28"/>
          <w:szCs w:val="28"/>
          <w:lang w:val="uk-UA"/>
        </w:rPr>
        <w:t xml:space="preserve"> -</w:t>
      </w:r>
      <w:r w:rsidRPr="003F486A">
        <w:rPr>
          <w:sz w:val="28"/>
          <w:szCs w:val="28"/>
          <w:lang w:val="uk-UA"/>
        </w:rPr>
        <w:t xml:space="preserve">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sz w:val="28"/>
          <w:szCs w:val="28"/>
          <w:lang w:val="uk-UA"/>
        </w:rPr>
        <w:t>.</w:t>
      </w:r>
    </w:p>
    <w:p w:rsidR="00E06DAB" w:rsidRPr="00A404B2" w:rsidRDefault="00E06DAB" w:rsidP="009348BD">
      <w:pPr>
        <w:jc w:val="both"/>
        <w:rPr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</w:t>
      </w:r>
    </w:p>
    <w:p w:rsidR="00E06DAB" w:rsidRPr="00A404B2" w:rsidRDefault="00E06DAB" w:rsidP="009113D9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Pr="00CD49C5">
        <w:rPr>
          <w:sz w:val="28"/>
          <w:szCs w:val="28"/>
          <w:lang w:val="uk-UA"/>
        </w:rPr>
        <w:t xml:space="preserve">Копію рішення направити </w:t>
      </w:r>
      <w:r w:rsidRPr="007A586D">
        <w:rPr>
          <w:sz w:val="28"/>
          <w:szCs w:val="28"/>
          <w:lang w:val="uk-UA"/>
        </w:rPr>
        <w:t>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ради.</w:t>
      </w:r>
    </w:p>
    <w:p w:rsidR="00E06DAB" w:rsidRPr="001D3A61" w:rsidRDefault="00E06DAB" w:rsidP="009113D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Pr="007A586D">
        <w:rPr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   Глущук У.І.</w:t>
      </w:r>
    </w:p>
    <w:p w:rsidR="00E06DAB" w:rsidRDefault="00E06DAB" w:rsidP="009348BD">
      <w:pPr>
        <w:ind w:left="795"/>
        <w:jc w:val="both"/>
        <w:rPr>
          <w:sz w:val="28"/>
          <w:szCs w:val="28"/>
          <w:lang w:val="uk-UA"/>
        </w:rPr>
      </w:pPr>
    </w:p>
    <w:p w:rsidR="00E06DAB" w:rsidRPr="007242F9" w:rsidRDefault="00E06DAB" w:rsidP="009348BD">
      <w:pPr>
        <w:ind w:left="795"/>
        <w:jc w:val="both"/>
        <w:rPr>
          <w:sz w:val="28"/>
          <w:szCs w:val="28"/>
          <w:lang w:val="uk-UA"/>
        </w:rPr>
      </w:pPr>
    </w:p>
    <w:p w:rsidR="00E06DAB" w:rsidRPr="00A404B2" w:rsidRDefault="00E06DAB" w:rsidP="009348BD">
      <w:pPr>
        <w:pStyle w:val="BodyText"/>
        <w:tabs>
          <w:tab w:val="center" w:pos="4822"/>
        </w:tabs>
        <w:jc w:val="both"/>
        <w:rPr>
          <w:b/>
          <w:bCs/>
        </w:rPr>
      </w:pPr>
      <w:r>
        <w:rPr>
          <w:b/>
          <w:bCs/>
        </w:rPr>
        <w:t xml:space="preserve">Заступник міського голови                                              </w:t>
      </w:r>
      <w:r>
        <w:rPr>
          <w:b/>
          <w:bCs/>
        </w:rPr>
        <w:tab/>
        <w:t xml:space="preserve">       Р.М.ТИМОФІЙ</w:t>
      </w:r>
    </w:p>
    <w:sectPr w:rsidR="00E06DAB" w:rsidRPr="00A404B2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42332"/>
    <w:rsid w:val="000844D2"/>
    <w:rsid w:val="00095541"/>
    <w:rsid w:val="000E1210"/>
    <w:rsid w:val="000F0600"/>
    <w:rsid w:val="00111FE0"/>
    <w:rsid w:val="00137ABF"/>
    <w:rsid w:val="001D3A61"/>
    <w:rsid w:val="001F438B"/>
    <w:rsid w:val="00222706"/>
    <w:rsid w:val="003344E6"/>
    <w:rsid w:val="0039573D"/>
    <w:rsid w:val="003F486A"/>
    <w:rsid w:val="004A749B"/>
    <w:rsid w:val="004A7638"/>
    <w:rsid w:val="005B70F8"/>
    <w:rsid w:val="00600729"/>
    <w:rsid w:val="00612BBD"/>
    <w:rsid w:val="006632AA"/>
    <w:rsid w:val="006C5B7F"/>
    <w:rsid w:val="007242F9"/>
    <w:rsid w:val="007A586D"/>
    <w:rsid w:val="007C4FE2"/>
    <w:rsid w:val="007D2180"/>
    <w:rsid w:val="008332F4"/>
    <w:rsid w:val="00843593"/>
    <w:rsid w:val="008B3CCB"/>
    <w:rsid w:val="008E5A02"/>
    <w:rsid w:val="009013DE"/>
    <w:rsid w:val="00910D72"/>
    <w:rsid w:val="009113D9"/>
    <w:rsid w:val="00916D0B"/>
    <w:rsid w:val="00924E8F"/>
    <w:rsid w:val="009348BD"/>
    <w:rsid w:val="00A21DAF"/>
    <w:rsid w:val="00A404B2"/>
    <w:rsid w:val="00A547D5"/>
    <w:rsid w:val="00AB2AD3"/>
    <w:rsid w:val="00AE4BA5"/>
    <w:rsid w:val="00AF275C"/>
    <w:rsid w:val="00B044A0"/>
    <w:rsid w:val="00B62543"/>
    <w:rsid w:val="00B94CDD"/>
    <w:rsid w:val="00BA3F8C"/>
    <w:rsid w:val="00BD3CFA"/>
    <w:rsid w:val="00BE65A3"/>
    <w:rsid w:val="00C42F82"/>
    <w:rsid w:val="00CB21E6"/>
    <w:rsid w:val="00CD49C5"/>
    <w:rsid w:val="00D85A67"/>
    <w:rsid w:val="00DE25D8"/>
    <w:rsid w:val="00E06DAB"/>
    <w:rsid w:val="00E56956"/>
    <w:rsid w:val="00E75E4C"/>
    <w:rsid w:val="00ED4E3D"/>
    <w:rsid w:val="00F344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415</TotalTime>
  <Pages>2</Pages>
  <Words>327</Words>
  <Characters>1866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Customer</cp:lastModifiedBy>
  <cp:revision>21</cp:revision>
  <cp:lastPrinted>2017-11-06T14:08:00Z</cp:lastPrinted>
  <dcterms:created xsi:type="dcterms:W3CDTF">2017-08-29T11:44:00Z</dcterms:created>
  <dcterms:modified xsi:type="dcterms:W3CDTF">2017-11-06T14:09:00Z</dcterms:modified>
</cp:coreProperties>
</file>