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6E9E" w:rsidRPr="00C70971" w:rsidRDefault="00F56E9E" w:rsidP="00C70971">
      <w:pPr>
        <w:spacing w:after="0" w:line="240" w:lineRule="auto"/>
        <w:ind w:left="11110"/>
        <w:rPr>
          <w:rFonts w:ascii="Times New Roman" w:hAnsi="Times New Roman"/>
          <w:sz w:val="24"/>
          <w:szCs w:val="24"/>
          <w:lang w:val="uk-UA"/>
        </w:rPr>
      </w:pPr>
      <w:r w:rsidRPr="00C70971">
        <w:rPr>
          <w:rFonts w:ascii="Times New Roman" w:hAnsi="Times New Roman"/>
          <w:sz w:val="24"/>
          <w:szCs w:val="24"/>
          <w:lang w:val="uk-UA"/>
        </w:rPr>
        <w:t>д</w:t>
      </w:r>
    </w:p>
    <w:p w:rsidR="00F56E9E" w:rsidRDefault="00F56E9E" w:rsidP="00C70971">
      <w:pPr>
        <w:spacing w:after="0" w:line="240" w:lineRule="auto"/>
        <w:ind w:firstLine="6380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Додаток 8</w:t>
      </w:r>
    </w:p>
    <w:p w:rsidR="00F56E9E" w:rsidRDefault="00F56E9E" w:rsidP="00C70971">
      <w:pPr>
        <w:spacing w:after="0" w:line="240" w:lineRule="auto"/>
        <w:ind w:firstLine="6380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до рішення міської ради</w:t>
      </w:r>
    </w:p>
    <w:p w:rsidR="00F56E9E" w:rsidRPr="00C70971" w:rsidRDefault="00F56E9E" w:rsidP="00C70971">
      <w:pPr>
        <w:spacing w:after="0" w:line="240" w:lineRule="auto"/>
        <w:ind w:firstLine="6380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від 20 лютого 2020 року №1815</w:t>
      </w:r>
    </w:p>
    <w:p w:rsidR="00F56E9E" w:rsidRDefault="00F56E9E" w:rsidP="006B2128">
      <w:pPr>
        <w:rPr>
          <w:rFonts w:ascii="Times New Roman" w:hAnsi="Times New Roman"/>
          <w:sz w:val="24"/>
          <w:szCs w:val="24"/>
          <w:lang w:val="uk-UA"/>
        </w:rPr>
      </w:pPr>
    </w:p>
    <w:p w:rsidR="00F56E9E" w:rsidRPr="00C70971" w:rsidRDefault="00F56E9E" w:rsidP="00C7097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0971">
        <w:rPr>
          <w:rFonts w:ascii="Times New Roman" w:hAnsi="Times New Roman"/>
          <w:sz w:val="24"/>
          <w:szCs w:val="24"/>
        </w:rPr>
        <w:t xml:space="preserve">Фонд на 01.01. 2020 р. – </w:t>
      </w:r>
      <w:r w:rsidRPr="00C70971">
        <w:rPr>
          <w:rFonts w:ascii="Times New Roman" w:hAnsi="Times New Roman"/>
          <w:b/>
          <w:sz w:val="24"/>
          <w:szCs w:val="24"/>
        </w:rPr>
        <w:t>7613</w:t>
      </w:r>
      <w:r w:rsidRPr="00C70971">
        <w:rPr>
          <w:rFonts w:ascii="Times New Roman" w:hAnsi="Times New Roman"/>
          <w:sz w:val="24"/>
          <w:szCs w:val="24"/>
        </w:rPr>
        <w:t xml:space="preserve"> прим. на суму  </w:t>
      </w:r>
      <w:r w:rsidRPr="00C70971">
        <w:rPr>
          <w:rFonts w:ascii="Times New Roman" w:hAnsi="Times New Roman"/>
          <w:b/>
          <w:sz w:val="24"/>
          <w:szCs w:val="24"/>
        </w:rPr>
        <w:t>57153</w:t>
      </w:r>
      <w:r w:rsidRPr="00C70971">
        <w:rPr>
          <w:rFonts w:ascii="Times New Roman" w:hAnsi="Times New Roman"/>
          <w:sz w:val="24"/>
          <w:szCs w:val="24"/>
        </w:rPr>
        <w:t xml:space="preserve"> грн. ( в т.ч. 7610 – книги, 3 – періодичні видання)</w:t>
      </w:r>
    </w:p>
    <w:p w:rsidR="00F56E9E" w:rsidRPr="00C70971" w:rsidRDefault="00F56E9E" w:rsidP="00C7097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70971">
        <w:rPr>
          <w:rFonts w:ascii="Times New Roman" w:hAnsi="Times New Roman"/>
          <w:sz w:val="24"/>
          <w:szCs w:val="24"/>
        </w:rPr>
        <w:t>Інвентарні книги.</w:t>
      </w:r>
    </w:p>
    <w:p w:rsidR="00F56E9E" w:rsidRPr="00C70971" w:rsidRDefault="00F56E9E" w:rsidP="00C70971">
      <w:pPr>
        <w:jc w:val="both"/>
        <w:rPr>
          <w:rFonts w:ascii="Times New Roman" w:hAnsi="Times New Roman"/>
          <w:sz w:val="24"/>
          <w:szCs w:val="24"/>
          <w:lang w:val="uk-UA"/>
        </w:rPr>
      </w:pPr>
      <w:r w:rsidRPr="00C70971">
        <w:rPr>
          <w:rFonts w:ascii="Times New Roman" w:hAnsi="Times New Roman"/>
          <w:sz w:val="24"/>
          <w:szCs w:val="24"/>
        </w:rPr>
        <w:t>Книга сумарного обліку – 1 шт.</w:t>
      </w:r>
    </w:p>
    <w:p w:rsidR="00F56E9E" w:rsidRPr="00C70971" w:rsidRDefault="00F56E9E" w:rsidP="006B2128">
      <w:pPr>
        <w:rPr>
          <w:rFonts w:ascii="Times New Roman" w:hAnsi="Times New Roman"/>
          <w:sz w:val="24"/>
          <w:szCs w:val="24"/>
          <w:lang w:val="uk-UA"/>
        </w:rPr>
      </w:pPr>
    </w:p>
    <w:p w:rsidR="00F56E9E" w:rsidRPr="00C70971" w:rsidRDefault="00F56E9E" w:rsidP="00C70971">
      <w:pPr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>Секретар міської ради                                                                                        Ярослав Дзиндра</w:t>
      </w:r>
    </w:p>
    <w:p w:rsidR="00F56E9E" w:rsidRPr="00C70971" w:rsidRDefault="00F56E9E">
      <w:pPr>
        <w:rPr>
          <w:rFonts w:ascii="Times New Roman" w:hAnsi="Times New Roman"/>
          <w:sz w:val="24"/>
          <w:szCs w:val="24"/>
          <w:lang w:val="uk-UA"/>
        </w:rPr>
      </w:pPr>
    </w:p>
    <w:sectPr w:rsidR="00F56E9E" w:rsidRPr="00C70971" w:rsidSect="00C70971">
      <w:pgSz w:w="11906" w:h="16838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56E9E" w:rsidRDefault="00F56E9E" w:rsidP="00DE1F58">
      <w:pPr>
        <w:spacing w:after="0" w:line="240" w:lineRule="auto"/>
      </w:pPr>
      <w:r>
        <w:separator/>
      </w:r>
    </w:p>
  </w:endnote>
  <w:endnote w:type="continuationSeparator" w:id="0">
    <w:p w:rsidR="00F56E9E" w:rsidRDefault="00F56E9E" w:rsidP="00DE1F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56E9E" w:rsidRDefault="00F56E9E" w:rsidP="00DE1F58">
      <w:pPr>
        <w:spacing w:after="0" w:line="240" w:lineRule="auto"/>
      </w:pPr>
      <w:r>
        <w:separator/>
      </w:r>
    </w:p>
  </w:footnote>
  <w:footnote w:type="continuationSeparator" w:id="0">
    <w:p w:rsidR="00F56E9E" w:rsidRDefault="00F56E9E" w:rsidP="00DE1F5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E6D01"/>
    <w:rsid w:val="0003418E"/>
    <w:rsid w:val="000E6D01"/>
    <w:rsid w:val="00144DDF"/>
    <w:rsid w:val="00166C6F"/>
    <w:rsid w:val="00217B86"/>
    <w:rsid w:val="002D6155"/>
    <w:rsid w:val="0031684B"/>
    <w:rsid w:val="00381670"/>
    <w:rsid w:val="00683C0C"/>
    <w:rsid w:val="006B2128"/>
    <w:rsid w:val="006E6951"/>
    <w:rsid w:val="007C6191"/>
    <w:rsid w:val="007E4FBE"/>
    <w:rsid w:val="008528B3"/>
    <w:rsid w:val="009B5E44"/>
    <w:rsid w:val="009C767E"/>
    <w:rsid w:val="00A14F4C"/>
    <w:rsid w:val="00A312F8"/>
    <w:rsid w:val="00A37616"/>
    <w:rsid w:val="00A61669"/>
    <w:rsid w:val="00B51619"/>
    <w:rsid w:val="00C4192C"/>
    <w:rsid w:val="00C70971"/>
    <w:rsid w:val="00D21358"/>
    <w:rsid w:val="00DE1F58"/>
    <w:rsid w:val="00E354D6"/>
    <w:rsid w:val="00EE0D37"/>
    <w:rsid w:val="00EF04CF"/>
    <w:rsid w:val="00F020E0"/>
    <w:rsid w:val="00F37D59"/>
    <w:rsid w:val="00F56E9E"/>
    <w:rsid w:val="00FB2549"/>
    <w:rsid w:val="00FF2A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767E"/>
    <w:pPr>
      <w:spacing w:after="200" w:line="276" w:lineRule="auto"/>
    </w:pPr>
    <w:rPr>
      <w:lang w:val="ru-RU"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DE1F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E1F58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rsid w:val="00DE1F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DE1F58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3816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8167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3819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819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819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29</TotalTime>
  <Pages>1</Pages>
  <Words>220</Words>
  <Characters>126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Customer</cp:lastModifiedBy>
  <cp:revision>6</cp:revision>
  <cp:lastPrinted>2020-01-29T09:10:00Z</cp:lastPrinted>
  <dcterms:created xsi:type="dcterms:W3CDTF">2020-01-22T07:25:00Z</dcterms:created>
  <dcterms:modified xsi:type="dcterms:W3CDTF">2020-02-21T09:40:00Z</dcterms:modified>
</cp:coreProperties>
</file>