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5F73" w:rsidRPr="00E21E21" w:rsidRDefault="00F05F73" w:rsidP="00367C65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  <w:r w:rsidRPr="00E21E21">
        <w:rPr>
          <w:rFonts w:eastAsia="Batang"/>
          <w:b/>
          <w:bCs/>
        </w:rPr>
        <w:t>ЧОРТКІВСЬКА  МІСЬКА  РАДА</w:t>
      </w:r>
    </w:p>
    <w:p w:rsidR="00F05F73" w:rsidRPr="00E21E21" w:rsidRDefault="00F05F73" w:rsidP="00367C65">
      <w:pPr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________________________ СЕСІЯ </w:t>
      </w:r>
      <w:r w:rsidRPr="00E21E21">
        <w:rPr>
          <w:rFonts w:ascii="Times New Roman" w:hAnsi="Times New Roman"/>
          <w:b/>
          <w:sz w:val="28"/>
          <w:szCs w:val="28"/>
        </w:rPr>
        <w:t xml:space="preserve">СЬОМОГО </w:t>
      </w:r>
    </w:p>
    <w:p w:rsidR="00F05F73" w:rsidRPr="00E21E21" w:rsidRDefault="00F05F73" w:rsidP="00367C65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F05F73" w:rsidRPr="00E21E21" w:rsidRDefault="00F05F73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05F73" w:rsidRPr="00E21E21" w:rsidRDefault="00F05F73" w:rsidP="00367C65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 xml:space="preserve">РІШЕННЯ     </w:t>
      </w:r>
      <w:r>
        <w:rPr>
          <w:rFonts w:ascii="Times New Roman" w:hAnsi="Times New Roman"/>
          <w:b/>
          <w:sz w:val="28"/>
          <w:szCs w:val="28"/>
        </w:rPr>
        <w:t>ПРОЄКТ</w:t>
      </w:r>
      <w:r w:rsidRPr="00E21E21">
        <w:rPr>
          <w:rFonts w:ascii="Times New Roman" w:hAnsi="Times New Roman"/>
          <w:b/>
          <w:sz w:val="28"/>
          <w:szCs w:val="28"/>
        </w:rPr>
        <w:t xml:space="preserve">             </w:t>
      </w:r>
    </w:p>
    <w:p w:rsidR="00F05F73" w:rsidRDefault="00F05F73" w:rsidP="0063683E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05F73" w:rsidRPr="00E21E21" w:rsidRDefault="00F05F73" w:rsidP="00BE4CCC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</w:t>
      </w:r>
      <w:r w:rsidRPr="00E21E21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червня </w:t>
      </w:r>
      <w:r w:rsidRPr="00E21E21">
        <w:rPr>
          <w:rFonts w:ascii="Times New Roman" w:hAnsi="Times New Roman"/>
          <w:b/>
          <w:sz w:val="28"/>
          <w:szCs w:val="28"/>
        </w:rPr>
        <w:t>20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>20</w:t>
      </w:r>
      <w:r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Pr="00E21E21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  <w:r w:rsidRPr="00E21E21">
        <w:rPr>
          <w:rFonts w:ascii="Times New Roman" w:hAnsi="Times New Roman"/>
          <w:b/>
          <w:sz w:val="28"/>
          <w:szCs w:val="28"/>
        </w:rPr>
        <w:t>№_______</w:t>
      </w:r>
    </w:p>
    <w:p w:rsidR="00F05F73" w:rsidRPr="00E21E21" w:rsidRDefault="00F05F73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05F73" w:rsidRPr="00E21E21" w:rsidRDefault="00F05F73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05F73" w:rsidRPr="00E21E21" w:rsidRDefault="00F05F73" w:rsidP="00FC43F1">
      <w:pPr>
        <w:pStyle w:val="NormalWeb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F05F73" w:rsidRPr="00E21E21" w:rsidRDefault="00F05F73" w:rsidP="00BE4CCC">
      <w:pPr>
        <w:pStyle w:val="Heading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адвокатів: Запотічного І.В., Сілко О.Л., Камінської М.Т., Камінського М.В. від 13 травня 2020 року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11.03.2020 № 211</w:t>
      </w:r>
      <w:r w:rsidRPr="00E21E21">
        <w:rPr>
          <w:rFonts w:eastAsia="Times New Roman"/>
          <w:sz w:val="28"/>
          <w:szCs w:val="28"/>
        </w:rPr>
        <w:t xml:space="preserve"> </w:t>
      </w:r>
      <w:r w:rsidRPr="00E21E21">
        <w:rPr>
          <w:rFonts w:eastAsia="Times New Roman"/>
          <w:b w:val="0"/>
          <w:bCs w:val="0"/>
          <w:sz w:val="28"/>
          <w:szCs w:val="28"/>
        </w:rPr>
        <w:t>“</w:t>
      </w:r>
      <w:r w:rsidRPr="00E21E21">
        <w:rPr>
          <w:rStyle w:val="Strong"/>
          <w:rFonts w:eastAsia="Times New Roman"/>
          <w:sz w:val="28"/>
          <w:szCs w:val="28"/>
        </w:rPr>
        <w:t>Про запобігання поширенню на території України гострої респіраторної 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>спричиненої коронавірусом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“Про внесення змін до деяких законодавчих актів, спрямованих на забезпечення додаткових соціальних та економічних гарантій у зв’язку з поширенням коронавірусної хвороби (COVID-2019)”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>керуючись статтею 26 Закону України «Про місцеве самоврядуванняв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F05F73" w:rsidRPr="00A7501C" w:rsidRDefault="00F05F73" w:rsidP="006A4B82">
      <w:pPr>
        <w:pStyle w:val="NormalWeb"/>
        <w:spacing w:before="0" w:beforeAutospacing="0" w:after="0" w:afterAutospacing="0"/>
        <w:rPr>
          <w:rStyle w:val="Strong"/>
          <w:sz w:val="28"/>
          <w:szCs w:val="28"/>
        </w:rPr>
      </w:pPr>
      <w:r w:rsidRPr="00A7501C">
        <w:rPr>
          <w:rStyle w:val="Strong"/>
          <w:sz w:val="28"/>
          <w:szCs w:val="28"/>
        </w:rPr>
        <w:t>ВИРІШИЛА:</w:t>
      </w:r>
    </w:p>
    <w:p w:rsidR="00F05F73" w:rsidRPr="00A7501C" w:rsidRDefault="00F05F73" w:rsidP="006A4B82">
      <w:pPr>
        <w:pStyle w:val="NormalWeb"/>
        <w:spacing w:before="0" w:beforeAutospacing="0" w:after="0" w:afterAutospacing="0"/>
        <w:rPr>
          <w:sz w:val="28"/>
          <w:szCs w:val="28"/>
        </w:rPr>
      </w:pPr>
    </w:p>
    <w:p w:rsidR="00F05F73" w:rsidRPr="00FC43F1" w:rsidRDefault="00F05F73" w:rsidP="0036669F">
      <w:pPr>
        <w:pStyle w:val="BodyTextIndent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1. Звільнити </w:t>
      </w:r>
      <w:r w:rsidRPr="00BE4CCC">
        <w:rPr>
          <w:rFonts w:ascii="Times New Roman" w:hAnsi="Times New Roman"/>
          <w:sz w:val="28"/>
          <w:szCs w:val="28"/>
        </w:rPr>
        <w:t>адвокатів: Запотічного І</w:t>
      </w:r>
      <w:r>
        <w:rPr>
          <w:rFonts w:ascii="Times New Roman" w:hAnsi="Times New Roman"/>
          <w:sz w:val="28"/>
          <w:szCs w:val="28"/>
        </w:rPr>
        <w:t xml:space="preserve">вана </w:t>
      </w:r>
      <w:r w:rsidRPr="00BE4CCC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асильовича</w:t>
      </w:r>
      <w:r w:rsidRPr="00BE4CCC">
        <w:rPr>
          <w:rFonts w:ascii="Times New Roman" w:hAnsi="Times New Roman"/>
          <w:sz w:val="28"/>
          <w:szCs w:val="28"/>
        </w:rPr>
        <w:t>, Сілко О</w:t>
      </w:r>
      <w:r>
        <w:rPr>
          <w:rFonts w:ascii="Times New Roman" w:hAnsi="Times New Roman"/>
          <w:sz w:val="28"/>
          <w:szCs w:val="28"/>
        </w:rPr>
        <w:t xml:space="preserve">льгу </w:t>
      </w:r>
      <w:r w:rsidRPr="00BE4CCC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ьвівну, </w:t>
      </w:r>
      <w:r w:rsidRPr="00BE4CCC">
        <w:rPr>
          <w:rFonts w:ascii="Times New Roman" w:hAnsi="Times New Roman"/>
          <w:sz w:val="28"/>
          <w:szCs w:val="28"/>
        </w:rPr>
        <w:t>Камінськ</w:t>
      </w:r>
      <w:r>
        <w:rPr>
          <w:rFonts w:ascii="Times New Roman" w:hAnsi="Times New Roman"/>
          <w:sz w:val="28"/>
          <w:szCs w:val="28"/>
        </w:rPr>
        <w:t>у</w:t>
      </w:r>
      <w:r w:rsidRPr="00BE4CCC">
        <w:rPr>
          <w:rFonts w:ascii="Times New Roman" w:hAnsi="Times New Roman"/>
          <w:sz w:val="28"/>
          <w:szCs w:val="28"/>
        </w:rPr>
        <w:t xml:space="preserve"> М</w:t>
      </w:r>
      <w:r>
        <w:rPr>
          <w:rFonts w:ascii="Times New Roman" w:hAnsi="Times New Roman"/>
          <w:sz w:val="28"/>
          <w:szCs w:val="28"/>
        </w:rPr>
        <w:t>арію Теодорівну</w:t>
      </w:r>
      <w:r w:rsidRPr="00BE4CCC">
        <w:rPr>
          <w:rFonts w:ascii="Times New Roman" w:hAnsi="Times New Roman"/>
          <w:sz w:val="28"/>
          <w:szCs w:val="28"/>
        </w:rPr>
        <w:t>, Кам</w:t>
      </w:r>
      <w:r>
        <w:rPr>
          <w:rFonts w:ascii="Times New Roman" w:hAnsi="Times New Roman"/>
          <w:sz w:val="28"/>
          <w:szCs w:val="28"/>
        </w:rPr>
        <w:t>і</w:t>
      </w:r>
      <w:r w:rsidRPr="00BE4CCC">
        <w:rPr>
          <w:rFonts w:ascii="Times New Roman" w:hAnsi="Times New Roman"/>
          <w:sz w:val="28"/>
          <w:szCs w:val="28"/>
        </w:rPr>
        <w:t xml:space="preserve">нського </w:t>
      </w:r>
      <w:r>
        <w:rPr>
          <w:rFonts w:ascii="Times New Roman" w:hAnsi="Times New Roman"/>
          <w:sz w:val="28"/>
          <w:szCs w:val="28"/>
        </w:rPr>
        <w:t>Миколу Володимировича</w:t>
      </w:r>
      <w:r>
        <w:rPr>
          <w:b/>
          <w:bCs/>
          <w:sz w:val="28"/>
          <w:szCs w:val="28"/>
        </w:rPr>
        <w:t xml:space="preserve"> </w:t>
      </w:r>
      <w:r w:rsidRPr="00FC43F1">
        <w:rPr>
          <w:rFonts w:ascii="Times New Roman" w:hAnsi="Times New Roman"/>
          <w:sz w:val="28"/>
          <w:szCs w:val="28"/>
        </w:rPr>
        <w:t xml:space="preserve">від 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орендної плати за користування нерухомим майном, що </w:t>
      </w:r>
      <w:r>
        <w:rPr>
          <w:rFonts w:ascii="Times New Roman" w:hAnsi="Times New Roman"/>
          <w:spacing w:val="-2"/>
          <w:sz w:val="28"/>
          <w:szCs w:val="28"/>
        </w:rPr>
        <w:t>знаходиться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у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комунальн</w:t>
      </w:r>
      <w:r>
        <w:rPr>
          <w:rFonts w:ascii="Times New Roman" w:hAnsi="Times New Roman"/>
          <w:spacing w:val="-2"/>
          <w:sz w:val="28"/>
          <w:szCs w:val="28"/>
        </w:rPr>
        <w:t>ій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власності територіальної громади міста на період з </w:t>
      </w:r>
      <w:r>
        <w:rPr>
          <w:rFonts w:ascii="Times New Roman" w:hAnsi="Times New Roman"/>
          <w:spacing w:val="-2"/>
          <w:sz w:val="28"/>
          <w:szCs w:val="28"/>
        </w:rPr>
        <w:t>12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березня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2020 року до закінчення терміну дії карантину.</w:t>
      </w:r>
    </w:p>
    <w:p w:rsidR="00F05F73" w:rsidRPr="00FC43F1" w:rsidRDefault="00F05F73" w:rsidP="00F80079">
      <w:pPr>
        <w:pStyle w:val="BodyTextIndent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Pr="00FC43F1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F05F73" w:rsidRPr="00FC43F1" w:rsidRDefault="00F05F73" w:rsidP="00BE4CCC">
      <w:pPr>
        <w:pStyle w:val="BodyTextIndent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FC43F1">
        <w:rPr>
          <w:rFonts w:ascii="Times New Roman" w:hAnsi="Times New Roman"/>
          <w:spacing w:val="-2"/>
          <w:sz w:val="28"/>
          <w:szCs w:val="28"/>
        </w:rPr>
        <w:t xml:space="preserve">3. </w:t>
      </w:r>
      <w:r w:rsidRPr="00FC43F1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</w:t>
      </w:r>
      <w:r>
        <w:rPr>
          <w:rFonts w:ascii="Times New Roman" w:hAnsi="Times New Roman"/>
          <w:sz w:val="28"/>
          <w:szCs w:val="28"/>
        </w:rPr>
        <w:t>ам</w:t>
      </w:r>
      <w:r w:rsidRPr="00FC43F1">
        <w:rPr>
          <w:rFonts w:ascii="Times New Roman" w:hAnsi="Times New Roman"/>
          <w:sz w:val="28"/>
          <w:szCs w:val="28"/>
        </w:rPr>
        <w:t>.</w:t>
      </w:r>
      <w:r w:rsidRPr="00FC43F1">
        <w:rPr>
          <w:rFonts w:ascii="Times New Roman" w:hAnsi="Times New Roman"/>
          <w:shd w:val="clear" w:color="auto" w:fill="FFFFFF"/>
        </w:rPr>
        <w:t xml:space="preserve"> </w:t>
      </w:r>
    </w:p>
    <w:p w:rsidR="00F05F73" w:rsidRPr="00FC43F1" w:rsidRDefault="00F05F73" w:rsidP="0036669F">
      <w:pPr>
        <w:pStyle w:val="BodyTextIndent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FC43F1">
        <w:rPr>
          <w:rFonts w:ascii="Times New Roman" w:hAnsi="Times New Roman"/>
          <w:sz w:val="28"/>
          <w:szCs w:val="28"/>
        </w:rPr>
        <w:t xml:space="preserve">Контроль за виконанням рішення покласти на </w:t>
      </w:r>
      <w:r>
        <w:rPr>
          <w:rFonts w:ascii="Times New Roman" w:hAnsi="Times New Roman"/>
          <w:sz w:val="28"/>
          <w:szCs w:val="28"/>
        </w:rPr>
        <w:t xml:space="preserve">секретаря міської ради Ярослава Дзиндру </w:t>
      </w:r>
      <w:r w:rsidRPr="00FC43F1">
        <w:rPr>
          <w:rFonts w:ascii="Times New Roman" w:hAnsi="Times New Roman"/>
          <w:sz w:val="28"/>
          <w:szCs w:val="28"/>
        </w:rPr>
        <w:t>та постійну комісію з бюджетно-фінансових, економічних питань, комунального майна та інвестицій.</w:t>
      </w:r>
    </w:p>
    <w:p w:rsidR="00F05F73" w:rsidRPr="00FC43F1" w:rsidRDefault="00F05F73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05F73" w:rsidRDefault="00F05F73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05F73" w:rsidRDefault="00F05F73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p w:rsidR="00F05F73" w:rsidRPr="00FC43F1" w:rsidRDefault="00F05F73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Аксенчук І.Б.</w:t>
      </w:r>
    </w:p>
    <w:p w:rsidR="00F05F73" w:rsidRPr="00FC43F1" w:rsidRDefault="00F05F73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Черниш С.С.</w:t>
      </w:r>
    </w:p>
    <w:p w:rsidR="00F05F73" w:rsidRPr="00FC43F1" w:rsidRDefault="00F05F73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Гуйван І.М.</w:t>
      </w:r>
    </w:p>
    <w:p w:rsidR="00F05F73" w:rsidRPr="00FC43F1" w:rsidRDefault="00F05F73" w:rsidP="00367C65">
      <w:pPr>
        <w:jc w:val="both"/>
        <w:rPr>
          <w:rFonts w:ascii="Times New Roman" w:hAnsi="Times New Roman"/>
          <w:bCs/>
          <w:sz w:val="24"/>
          <w:szCs w:val="24"/>
        </w:rPr>
      </w:pPr>
      <w:r w:rsidRPr="00FC43F1">
        <w:rPr>
          <w:rFonts w:ascii="Times New Roman" w:hAnsi="Times New Roman"/>
          <w:bCs/>
          <w:sz w:val="24"/>
          <w:szCs w:val="24"/>
        </w:rPr>
        <w:t>Дзиндра Я.П.</w:t>
      </w:r>
    </w:p>
    <w:sectPr w:rsidR="00F05F73" w:rsidRPr="00FC43F1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241A"/>
    <w:rsid w:val="000419CB"/>
    <w:rsid w:val="00112524"/>
    <w:rsid w:val="00126C1E"/>
    <w:rsid w:val="0017025F"/>
    <w:rsid w:val="0017511D"/>
    <w:rsid w:val="001B6986"/>
    <w:rsid w:val="001F41C7"/>
    <w:rsid w:val="002530C2"/>
    <w:rsid w:val="002550C7"/>
    <w:rsid w:val="002634BE"/>
    <w:rsid w:val="0029787E"/>
    <w:rsid w:val="002A7555"/>
    <w:rsid w:val="00307787"/>
    <w:rsid w:val="0032728E"/>
    <w:rsid w:val="0036669F"/>
    <w:rsid w:val="00367C65"/>
    <w:rsid w:val="0037135E"/>
    <w:rsid w:val="00372D6F"/>
    <w:rsid w:val="00385551"/>
    <w:rsid w:val="00395F19"/>
    <w:rsid w:val="003A4EE0"/>
    <w:rsid w:val="004157CA"/>
    <w:rsid w:val="004238E8"/>
    <w:rsid w:val="0043021C"/>
    <w:rsid w:val="0045028C"/>
    <w:rsid w:val="004825DD"/>
    <w:rsid w:val="0050445B"/>
    <w:rsid w:val="005110E2"/>
    <w:rsid w:val="005D0A07"/>
    <w:rsid w:val="006014FF"/>
    <w:rsid w:val="00603816"/>
    <w:rsid w:val="00604A78"/>
    <w:rsid w:val="0063683E"/>
    <w:rsid w:val="00681164"/>
    <w:rsid w:val="00690441"/>
    <w:rsid w:val="006A4B82"/>
    <w:rsid w:val="006C5058"/>
    <w:rsid w:val="006C74A9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A253DB"/>
    <w:rsid w:val="00A7501C"/>
    <w:rsid w:val="00A87761"/>
    <w:rsid w:val="00AE1AA5"/>
    <w:rsid w:val="00B34BDE"/>
    <w:rsid w:val="00BC55B5"/>
    <w:rsid w:val="00BE4CCC"/>
    <w:rsid w:val="00C034DD"/>
    <w:rsid w:val="00C678DF"/>
    <w:rsid w:val="00C80A9B"/>
    <w:rsid w:val="00CD5438"/>
    <w:rsid w:val="00D31622"/>
    <w:rsid w:val="00D4412B"/>
    <w:rsid w:val="00D73359"/>
    <w:rsid w:val="00E057A5"/>
    <w:rsid w:val="00E21E21"/>
    <w:rsid w:val="00E375B1"/>
    <w:rsid w:val="00E637FA"/>
    <w:rsid w:val="00E663D6"/>
    <w:rsid w:val="00E679E8"/>
    <w:rsid w:val="00E70818"/>
    <w:rsid w:val="00EE61DB"/>
    <w:rsid w:val="00F05F73"/>
    <w:rsid w:val="00F248F7"/>
    <w:rsid w:val="00F510F4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530C2"/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NormalWeb">
    <w:name w:val="Normal (Web)"/>
    <w:basedOn w:val="Normal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Strong">
    <w:name w:val="Strong"/>
    <w:basedOn w:val="DefaultParagraphFont"/>
    <w:uiPriority w:val="99"/>
    <w:qFormat/>
    <w:rsid w:val="008249BC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939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306</TotalTime>
  <Pages>1</Pages>
  <Words>1262</Words>
  <Characters>720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17</cp:revision>
  <cp:lastPrinted>2020-06-01T11:50:00Z</cp:lastPrinted>
  <dcterms:created xsi:type="dcterms:W3CDTF">2020-04-10T09:44:00Z</dcterms:created>
  <dcterms:modified xsi:type="dcterms:W3CDTF">2020-06-01T11:51:00Z</dcterms:modified>
</cp:coreProperties>
</file>