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1677" w:rsidRPr="002C578A" w:rsidRDefault="00511677" w:rsidP="001714E7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i/>
          <w:iCs/>
          <w:sz w:val="28"/>
          <w:szCs w:val="28"/>
          <w:lang w:val="uk-UA"/>
        </w:rPr>
        <w:t xml:space="preserve">                                                                       </w:t>
      </w:r>
      <w:r w:rsidRPr="002C578A">
        <w:rPr>
          <w:rFonts w:ascii="Times New Roman" w:hAnsi="Times New Roman" w:cs="Times New Roman"/>
          <w:sz w:val="28"/>
          <w:szCs w:val="28"/>
        </w:rPr>
        <w:t xml:space="preserve">Додаток </w:t>
      </w:r>
      <w:r w:rsidRPr="002C578A">
        <w:rPr>
          <w:rFonts w:ascii="Times New Roman" w:hAnsi="Times New Roman" w:cs="Times New Roman"/>
          <w:sz w:val="28"/>
          <w:szCs w:val="28"/>
          <w:lang w:val="uk-UA"/>
        </w:rPr>
        <w:t>3</w:t>
      </w:r>
    </w:p>
    <w:p w:rsidR="00511677" w:rsidRPr="002C578A" w:rsidRDefault="00511677" w:rsidP="002C578A">
      <w:pPr>
        <w:spacing w:after="0"/>
        <w:ind w:left="4536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     </w:t>
      </w:r>
      <w:r w:rsidRPr="00B81DB4">
        <w:rPr>
          <w:rFonts w:ascii="Times New Roman" w:hAnsi="Times New Roman" w:cs="Times New Roman"/>
          <w:color w:val="000000"/>
          <w:sz w:val="28"/>
          <w:szCs w:val="28"/>
        </w:rPr>
        <w:t>до рішення Чортківської міської ради</w:t>
      </w:r>
    </w:p>
    <w:p w:rsidR="00511677" w:rsidRPr="002C578A" w:rsidRDefault="00511677" w:rsidP="002C578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                                                            від 25 червня 2020 року № 1956</w:t>
      </w:r>
      <w:r w:rsidRPr="00B81DB4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</w:p>
    <w:p w:rsidR="00511677" w:rsidRPr="00B95B40" w:rsidRDefault="00511677" w:rsidP="00B95B40">
      <w:pPr>
        <w:spacing w:after="0" w:line="240" w:lineRule="auto"/>
        <w:rPr>
          <w:rFonts w:ascii="Times New Roman" w:eastAsia="Arial Unicode MS" w:hAnsi="Times New Roman"/>
          <w:color w:val="000000"/>
          <w:sz w:val="24"/>
          <w:szCs w:val="24"/>
          <w:lang w:val="uk-UA" w:eastAsia="ru-RU"/>
        </w:rPr>
      </w:pPr>
    </w:p>
    <w:p w:rsidR="00511677" w:rsidRPr="00C209B9" w:rsidRDefault="00511677" w:rsidP="008E3381">
      <w:pPr>
        <w:keepNext/>
        <w:keepLines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color w:val="000000"/>
          <w:spacing w:val="-10"/>
          <w:sz w:val="28"/>
          <w:szCs w:val="28"/>
          <w:lang w:val="uk-UA" w:eastAsia="ru-RU"/>
        </w:rPr>
      </w:pPr>
      <w:r w:rsidRPr="00C209B9">
        <w:rPr>
          <w:rFonts w:ascii="Times New Roman" w:hAnsi="Times New Roman" w:cs="Times New Roman"/>
          <w:b/>
          <w:bCs/>
          <w:color w:val="000000"/>
          <w:spacing w:val="-10"/>
          <w:sz w:val="28"/>
          <w:szCs w:val="28"/>
          <w:lang w:eastAsia="ru-RU"/>
        </w:rPr>
        <w:t>ПРОГРАМ</w:t>
      </w:r>
      <w:r w:rsidRPr="00C209B9">
        <w:rPr>
          <w:rFonts w:ascii="Times New Roman" w:hAnsi="Times New Roman" w:cs="Times New Roman"/>
          <w:b/>
          <w:bCs/>
          <w:color w:val="000000"/>
          <w:spacing w:val="-10"/>
          <w:sz w:val="28"/>
          <w:szCs w:val="28"/>
          <w:lang w:val="uk-UA" w:eastAsia="ru-RU"/>
        </w:rPr>
        <w:t>А</w:t>
      </w:r>
    </w:p>
    <w:p w:rsidR="00511677" w:rsidRPr="00C209B9" w:rsidRDefault="00511677" w:rsidP="008E3381">
      <w:pPr>
        <w:keepNext/>
        <w:keepLines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  <w:r w:rsidRPr="00C209B9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>розвитку фізичної культури і сп</w:t>
      </w:r>
      <w:r w:rsidRPr="00C209B9">
        <w:rPr>
          <w:rFonts w:ascii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орту</w:t>
      </w:r>
      <w:r w:rsidRPr="00C209B9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в с.</w:t>
      </w:r>
      <w:r w:rsidRPr="00C209B9">
        <w:rPr>
          <w:rFonts w:ascii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 xml:space="preserve"> Бичківці</w:t>
      </w:r>
      <w:r w:rsidRPr="00C209B9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на 20</w:t>
      </w:r>
      <w:r w:rsidRPr="00C209B9">
        <w:rPr>
          <w:rFonts w:ascii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20</w:t>
      </w:r>
      <w:r w:rsidRPr="00C209B9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р</w:t>
      </w:r>
      <w:r w:rsidRPr="00C209B9">
        <w:rPr>
          <w:rFonts w:ascii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ік</w:t>
      </w:r>
    </w:p>
    <w:p w:rsidR="00511677" w:rsidRPr="00C209B9" w:rsidRDefault="00511677" w:rsidP="008E3381">
      <w:pPr>
        <w:spacing w:after="0" w:line="240" w:lineRule="auto"/>
        <w:rPr>
          <w:rFonts w:ascii="Times New Roman" w:eastAsia="Arial Unicode MS" w:hAnsi="Times New Roman"/>
          <w:b/>
          <w:bCs/>
          <w:caps/>
          <w:color w:val="000000"/>
          <w:sz w:val="28"/>
          <w:szCs w:val="28"/>
          <w:lang w:val="uk-UA" w:eastAsia="ru-RU"/>
        </w:rPr>
      </w:pPr>
    </w:p>
    <w:p w:rsidR="00511677" w:rsidRPr="00C209B9" w:rsidRDefault="00511677" w:rsidP="00C209B9">
      <w:pPr>
        <w:spacing w:after="0" w:line="240" w:lineRule="auto"/>
        <w:jc w:val="center"/>
        <w:rPr>
          <w:rFonts w:ascii="Times New Roman" w:eastAsia="Arial Unicode MS" w:hAnsi="Times New Roman"/>
          <w:b/>
          <w:bCs/>
          <w:color w:val="000000"/>
          <w:sz w:val="28"/>
          <w:szCs w:val="28"/>
          <w:lang w:val="uk-UA" w:eastAsia="ru-RU"/>
        </w:rPr>
      </w:pPr>
      <w:r w:rsidRPr="00C209B9">
        <w:rPr>
          <w:rFonts w:ascii="Times New Roman" w:eastAsia="Arial Unicode MS" w:hAnsi="Times New Roman" w:cs="Times New Roman"/>
          <w:b/>
          <w:bCs/>
          <w:caps/>
          <w:color w:val="000000"/>
          <w:sz w:val="28"/>
          <w:szCs w:val="28"/>
          <w:lang w:val="uk-UA" w:eastAsia="ru-RU"/>
        </w:rPr>
        <w:t>1.</w:t>
      </w:r>
      <w:r w:rsidRPr="00C209B9">
        <w:rPr>
          <w:rFonts w:ascii="Times New Roman" w:eastAsia="Arial Unicode MS" w:hAnsi="Times New Roman" w:cs="Times New Roman"/>
          <w:b/>
          <w:bCs/>
          <w:caps/>
          <w:color w:val="000000"/>
          <w:sz w:val="28"/>
          <w:szCs w:val="28"/>
          <w:lang w:eastAsia="ru-RU"/>
        </w:rPr>
        <w:t>П</w:t>
      </w:r>
      <w:r>
        <w:rPr>
          <w:rFonts w:ascii="Times New Roman" w:eastAsia="Arial Unicode MS" w:hAnsi="Times New Roman" w:cs="Times New Roman"/>
          <w:b/>
          <w:bCs/>
          <w:color w:val="000000"/>
          <w:sz w:val="28"/>
          <w:szCs w:val="28"/>
          <w:lang w:eastAsia="ru-RU"/>
        </w:rPr>
        <w:t xml:space="preserve">аспорт </w:t>
      </w:r>
      <w:r>
        <w:rPr>
          <w:rFonts w:ascii="Times New Roman" w:eastAsia="Arial Unicode MS" w:hAnsi="Times New Roman" w:cs="Times New Roman"/>
          <w:b/>
          <w:bCs/>
          <w:color w:val="000000"/>
          <w:sz w:val="28"/>
          <w:szCs w:val="28"/>
          <w:lang w:val="uk-UA" w:eastAsia="ru-RU"/>
        </w:rPr>
        <w:t>П</w:t>
      </w:r>
      <w:r w:rsidRPr="00C209B9">
        <w:rPr>
          <w:rFonts w:ascii="Times New Roman" w:eastAsia="Arial Unicode MS" w:hAnsi="Times New Roman" w:cs="Times New Roman"/>
          <w:b/>
          <w:bCs/>
          <w:color w:val="000000"/>
          <w:sz w:val="28"/>
          <w:szCs w:val="28"/>
          <w:lang w:eastAsia="ru-RU"/>
        </w:rPr>
        <w:t>рограми</w:t>
      </w:r>
    </w:p>
    <w:p w:rsidR="00511677" w:rsidRPr="00C209B9" w:rsidRDefault="00511677" w:rsidP="008E3381">
      <w:pPr>
        <w:spacing w:after="0" w:line="240" w:lineRule="auto"/>
        <w:ind w:left="720"/>
        <w:rPr>
          <w:rFonts w:ascii="Times New Roman" w:eastAsia="Arial Unicode MS" w:hAnsi="Times New Roman"/>
          <w:b/>
          <w:bCs/>
          <w:color w:val="000000"/>
          <w:sz w:val="28"/>
          <w:szCs w:val="28"/>
          <w:lang w:eastAsia="ru-RU"/>
        </w:rPr>
      </w:pPr>
    </w:p>
    <w:tbl>
      <w:tblPr>
        <w:tblW w:w="10112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32"/>
        <w:gridCol w:w="3240"/>
        <w:gridCol w:w="5940"/>
      </w:tblGrid>
      <w:tr w:rsidR="00511677" w:rsidRPr="00C209B9">
        <w:tc>
          <w:tcPr>
            <w:tcW w:w="932" w:type="dxa"/>
          </w:tcPr>
          <w:p w:rsidR="00511677" w:rsidRPr="00C209B9" w:rsidRDefault="00511677" w:rsidP="00081CF9">
            <w:pPr>
              <w:spacing w:after="0" w:line="240" w:lineRule="auto"/>
              <w:jc w:val="both"/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uk-UA"/>
              </w:rPr>
            </w:pPr>
            <w:r w:rsidRPr="00C209B9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3240" w:type="dxa"/>
          </w:tcPr>
          <w:p w:rsidR="00511677" w:rsidRPr="00C209B9" w:rsidRDefault="00511677" w:rsidP="00081CF9">
            <w:pPr>
              <w:spacing w:after="0" w:line="240" w:lineRule="auto"/>
              <w:jc w:val="both"/>
              <w:rPr>
                <w:rFonts w:ascii="Times New Roman" w:eastAsia="Arial Unicode MS" w:hAnsi="Times New Roman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/>
              </w:rPr>
              <w:t xml:space="preserve">Ініціатор розроблення </w:t>
            </w:r>
            <w:r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val="uk-UA" w:eastAsia="ru-RU"/>
              </w:rPr>
              <w:t>П</w:t>
            </w:r>
            <w:r w:rsidRPr="00C209B9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/>
              </w:rPr>
              <w:t>рограми</w:t>
            </w:r>
          </w:p>
          <w:p w:rsidR="00511677" w:rsidRPr="00C209B9" w:rsidRDefault="00511677" w:rsidP="00081CF9">
            <w:pPr>
              <w:spacing w:after="0" w:line="240" w:lineRule="auto"/>
              <w:jc w:val="both"/>
              <w:rPr>
                <w:rFonts w:ascii="Times New Roman" w:eastAsia="Arial Unicode MS" w:hAnsi="Times New Roman"/>
                <w:color w:val="000000"/>
                <w:sz w:val="28"/>
                <w:szCs w:val="28"/>
                <w:lang w:val="uk-UA" w:eastAsia="uk-UA"/>
              </w:rPr>
            </w:pPr>
          </w:p>
        </w:tc>
        <w:tc>
          <w:tcPr>
            <w:tcW w:w="5940" w:type="dxa"/>
          </w:tcPr>
          <w:p w:rsidR="00511677" w:rsidRPr="00C209B9" w:rsidRDefault="00511677" w:rsidP="00081CF9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val="uk-UA" w:eastAsia="uk-UA"/>
              </w:rPr>
            </w:pPr>
            <w:r w:rsidRPr="00C209B9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val="uk-UA" w:eastAsia="uk-UA"/>
              </w:rPr>
              <w:t>Відділ молоді та спорту управління освіти, молоді та спорту Чортківської міської ради</w:t>
            </w:r>
          </w:p>
        </w:tc>
      </w:tr>
      <w:tr w:rsidR="00511677" w:rsidRPr="00C209B9">
        <w:tc>
          <w:tcPr>
            <w:tcW w:w="932" w:type="dxa"/>
          </w:tcPr>
          <w:p w:rsidR="00511677" w:rsidRPr="00C209B9" w:rsidRDefault="00511677" w:rsidP="00081CF9">
            <w:pPr>
              <w:spacing w:after="0" w:line="240" w:lineRule="auto"/>
              <w:jc w:val="both"/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uk-UA"/>
              </w:rPr>
            </w:pPr>
            <w:r w:rsidRPr="00C209B9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3240" w:type="dxa"/>
          </w:tcPr>
          <w:p w:rsidR="00511677" w:rsidRPr="00C209B9" w:rsidRDefault="00511677" w:rsidP="00081CF9">
            <w:pPr>
              <w:spacing w:after="0" w:line="240" w:lineRule="auto"/>
              <w:jc w:val="both"/>
              <w:rPr>
                <w:rFonts w:ascii="Times New Roman" w:eastAsia="Arial Unicode MS" w:hAnsi="Times New Roman"/>
                <w:color w:val="000000"/>
                <w:sz w:val="28"/>
                <w:szCs w:val="28"/>
                <w:lang w:val="uk-UA" w:eastAsia="ru-RU"/>
              </w:rPr>
            </w:pPr>
            <w:r w:rsidRPr="00C209B9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/>
              </w:rPr>
              <w:t>Дата, номер і назва розпорядчого документа органу ви</w:t>
            </w:r>
            <w:r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/>
              </w:rPr>
              <w:t xml:space="preserve">конавчої влади про розроблення </w:t>
            </w:r>
            <w:r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val="uk-UA" w:eastAsia="ru-RU"/>
              </w:rPr>
              <w:t>П</w:t>
            </w:r>
            <w:r w:rsidRPr="00C209B9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/>
              </w:rPr>
              <w:t>рограми</w:t>
            </w:r>
          </w:p>
          <w:p w:rsidR="00511677" w:rsidRPr="00C209B9" w:rsidRDefault="00511677" w:rsidP="00081CF9">
            <w:pPr>
              <w:spacing w:after="0" w:line="240" w:lineRule="auto"/>
              <w:jc w:val="both"/>
              <w:rPr>
                <w:rFonts w:ascii="Times New Roman" w:eastAsia="Arial Unicode MS" w:hAnsi="Times New Roman"/>
                <w:color w:val="000000"/>
                <w:sz w:val="28"/>
                <w:szCs w:val="28"/>
                <w:lang w:val="uk-UA" w:eastAsia="uk-UA"/>
              </w:rPr>
            </w:pPr>
          </w:p>
        </w:tc>
        <w:tc>
          <w:tcPr>
            <w:tcW w:w="5940" w:type="dxa"/>
          </w:tcPr>
          <w:p w:rsidR="00511677" w:rsidRPr="00C209B9" w:rsidRDefault="00511677" w:rsidP="00081CF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</w:pPr>
            <w:r w:rsidRPr="00C209B9"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  <w:t>закони України «Про фізичну культуру і спорт», «Про місцеве самоврядування в Україні»</w:t>
            </w:r>
          </w:p>
        </w:tc>
      </w:tr>
      <w:tr w:rsidR="00511677" w:rsidRPr="00C209B9">
        <w:tc>
          <w:tcPr>
            <w:tcW w:w="932" w:type="dxa"/>
          </w:tcPr>
          <w:p w:rsidR="00511677" w:rsidRPr="00C209B9" w:rsidRDefault="00511677" w:rsidP="00081CF9">
            <w:pPr>
              <w:spacing w:after="0" w:line="240" w:lineRule="auto"/>
              <w:jc w:val="both"/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uk-UA"/>
              </w:rPr>
            </w:pPr>
            <w:r w:rsidRPr="00C209B9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3240" w:type="dxa"/>
          </w:tcPr>
          <w:p w:rsidR="00511677" w:rsidRPr="00C209B9" w:rsidRDefault="00511677" w:rsidP="00081CF9">
            <w:pPr>
              <w:spacing w:after="0" w:line="240" w:lineRule="auto"/>
              <w:jc w:val="both"/>
              <w:rPr>
                <w:rFonts w:ascii="Times New Roman" w:eastAsia="Arial Unicode MS" w:hAnsi="Times New Roman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/>
              </w:rPr>
              <w:t xml:space="preserve">Розробник </w:t>
            </w:r>
            <w:r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val="uk-UA" w:eastAsia="ru-RU"/>
              </w:rPr>
              <w:t>П</w:t>
            </w:r>
            <w:r w:rsidRPr="00C209B9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/>
              </w:rPr>
              <w:t>рограми</w:t>
            </w:r>
          </w:p>
          <w:p w:rsidR="00511677" w:rsidRPr="00C209B9" w:rsidRDefault="00511677" w:rsidP="00081CF9">
            <w:pPr>
              <w:spacing w:after="0" w:line="240" w:lineRule="auto"/>
              <w:jc w:val="both"/>
              <w:rPr>
                <w:rFonts w:ascii="Times New Roman" w:eastAsia="Arial Unicode MS" w:hAnsi="Times New Roman"/>
                <w:color w:val="000000"/>
                <w:sz w:val="28"/>
                <w:szCs w:val="28"/>
                <w:lang w:val="uk-UA" w:eastAsia="uk-UA"/>
              </w:rPr>
            </w:pPr>
          </w:p>
        </w:tc>
        <w:tc>
          <w:tcPr>
            <w:tcW w:w="5940" w:type="dxa"/>
          </w:tcPr>
          <w:p w:rsidR="00511677" w:rsidRPr="00C209B9" w:rsidRDefault="00511677" w:rsidP="00081CF9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val="uk-UA" w:eastAsia="uk-UA"/>
              </w:rPr>
            </w:pPr>
            <w:r w:rsidRPr="00C209B9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val="uk-UA" w:eastAsia="uk-UA"/>
              </w:rPr>
              <w:t>Відділ молоді та спорту управління освіти, молоді та спорту Чортківської міської ради</w:t>
            </w:r>
          </w:p>
        </w:tc>
      </w:tr>
      <w:tr w:rsidR="00511677" w:rsidRPr="00C209B9">
        <w:tc>
          <w:tcPr>
            <w:tcW w:w="932" w:type="dxa"/>
          </w:tcPr>
          <w:p w:rsidR="00511677" w:rsidRPr="00C209B9" w:rsidRDefault="00511677" w:rsidP="00081CF9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209B9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3240" w:type="dxa"/>
          </w:tcPr>
          <w:p w:rsidR="00511677" w:rsidRPr="00C209B9" w:rsidRDefault="00511677" w:rsidP="00081CF9">
            <w:pPr>
              <w:spacing w:after="0" w:line="240" w:lineRule="auto"/>
              <w:jc w:val="both"/>
              <w:rPr>
                <w:rFonts w:ascii="Times New Roman" w:eastAsia="Arial Unicode MS" w:hAnsi="Times New Roman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/>
              </w:rPr>
              <w:t xml:space="preserve">Співрозробники         </w:t>
            </w:r>
            <w:r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val="uk-UA" w:eastAsia="ru-RU"/>
              </w:rPr>
              <w:t>П</w:t>
            </w:r>
            <w:r w:rsidRPr="00C209B9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/>
              </w:rPr>
              <w:t>рограми</w:t>
            </w:r>
          </w:p>
          <w:p w:rsidR="00511677" w:rsidRPr="00C209B9" w:rsidRDefault="00511677" w:rsidP="00081CF9">
            <w:pPr>
              <w:spacing w:after="0" w:line="240" w:lineRule="auto"/>
              <w:jc w:val="both"/>
              <w:rPr>
                <w:rFonts w:ascii="Times New Roman" w:eastAsia="Arial Unicode MS" w:hAnsi="Times New Roman"/>
                <w:color w:val="000000"/>
                <w:sz w:val="28"/>
                <w:szCs w:val="28"/>
                <w:lang w:val="uk-UA" w:eastAsia="ru-RU"/>
              </w:rPr>
            </w:pPr>
          </w:p>
        </w:tc>
        <w:tc>
          <w:tcPr>
            <w:tcW w:w="5940" w:type="dxa"/>
          </w:tcPr>
          <w:p w:rsidR="00511677" w:rsidRPr="00C209B9" w:rsidRDefault="00511677" w:rsidP="00081CF9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val="uk-UA" w:eastAsia="ru-RU"/>
              </w:rPr>
            </w:pPr>
            <w:r w:rsidRPr="00C209B9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val="uk-UA" w:eastAsia="ru-RU"/>
              </w:rPr>
              <w:t>-</w:t>
            </w:r>
          </w:p>
        </w:tc>
      </w:tr>
      <w:tr w:rsidR="00511677" w:rsidRPr="00C209B9">
        <w:tc>
          <w:tcPr>
            <w:tcW w:w="932" w:type="dxa"/>
          </w:tcPr>
          <w:p w:rsidR="00511677" w:rsidRPr="00C209B9" w:rsidRDefault="00511677" w:rsidP="00081CF9">
            <w:pPr>
              <w:spacing w:after="0" w:line="240" w:lineRule="auto"/>
              <w:jc w:val="both"/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uk-UA"/>
              </w:rPr>
            </w:pPr>
            <w:r w:rsidRPr="00C209B9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/>
              </w:rPr>
              <w:t>5.</w:t>
            </w:r>
          </w:p>
        </w:tc>
        <w:tc>
          <w:tcPr>
            <w:tcW w:w="3240" w:type="dxa"/>
          </w:tcPr>
          <w:p w:rsidR="00511677" w:rsidRPr="00C209B9" w:rsidRDefault="00511677" w:rsidP="00081CF9">
            <w:pPr>
              <w:spacing w:after="0" w:line="240" w:lineRule="auto"/>
              <w:jc w:val="both"/>
              <w:rPr>
                <w:rFonts w:ascii="Times New Roman" w:eastAsia="Arial Unicode MS" w:hAnsi="Times New Roman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/>
              </w:rPr>
              <w:t xml:space="preserve">Відповідальні виконавці </w:t>
            </w:r>
            <w:r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val="uk-UA" w:eastAsia="ru-RU"/>
              </w:rPr>
              <w:t>П</w:t>
            </w:r>
            <w:r w:rsidRPr="00C209B9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/>
              </w:rPr>
              <w:t>рограми</w:t>
            </w:r>
          </w:p>
          <w:p w:rsidR="00511677" w:rsidRPr="00C209B9" w:rsidRDefault="00511677" w:rsidP="00081CF9">
            <w:pPr>
              <w:spacing w:after="0" w:line="240" w:lineRule="auto"/>
              <w:jc w:val="both"/>
              <w:rPr>
                <w:rFonts w:ascii="Times New Roman" w:eastAsia="Arial Unicode MS" w:hAnsi="Times New Roman"/>
                <w:color w:val="000000"/>
                <w:sz w:val="28"/>
                <w:szCs w:val="28"/>
                <w:lang w:val="uk-UA" w:eastAsia="uk-UA"/>
              </w:rPr>
            </w:pPr>
          </w:p>
        </w:tc>
        <w:tc>
          <w:tcPr>
            <w:tcW w:w="5940" w:type="dxa"/>
          </w:tcPr>
          <w:p w:rsidR="00511677" w:rsidRPr="00C209B9" w:rsidRDefault="00511677" w:rsidP="00A447F7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val="uk-UA" w:eastAsia="uk-UA"/>
              </w:rPr>
            </w:pPr>
            <w:r w:rsidRPr="00C209B9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val="uk-UA" w:eastAsia="uk-UA"/>
              </w:rPr>
              <w:t xml:space="preserve">Відділ молоді та спорту управління освіти, молоді та спорту Чортківської міської ради </w:t>
            </w:r>
          </w:p>
        </w:tc>
      </w:tr>
      <w:tr w:rsidR="00511677" w:rsidRPr="00C209B9">
        <w:tc>
          <w:tcPr>
            <w:tcW w:w="932" w:type="dxa"/>
          </w:tcPr>
          <w:p w:rsidR="00511677" w:rsidRPr="00C209B9" w:rsidRDefault="00511677" w:rsidP="00081CF9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209B9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/>
              </w:rPr>
              <w:t>6.</w:t>
            </w:r>
          </w:p>
        </w:tc>
        <w:tc>
          <w:tcPr>
            <w:tcW w:w="3240" w:type="dxa"/>
          </w:tcPr>
          <w:p w:rsidR="00511677" w:rsidRPr="00C209B9" w:rsidRDefault="00511677" w:rsidP="00081CF9">
            <w:pPr>
              <w:spacing w:after="0" w:line="240" w:lineRule="auto"/>
              <w:jc w:val="both"/>
              <w:rPr>
                <w:rFonts w:ascii="Times New Roman" w:eastAsia="Arial Unicode MS" w:hAnsi="Times New Roman"/>
                <w:color w:val="C00000"/>
                <w:sz w:val="28"/>
                <w:szCs w:val="28"/>
                <w:lang w:eastAsia="ru-RU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/>
              </w:rPr>
              <w:t xml:space="preserve">Учасники </w:t>
            </w:r>
            <w:r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val="uk-UA" w:eastAsia="ru-RU"/>
              </w:rPr>
              <w:t>П</w:t>
            </w:r>
            <w:r w:rsidRPr="00C209B9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/>
              </w:rPr>
              <w:t>рограми</w:t>
            </w:r>
          </w:p>
        </w:tc>
        <w:tc>
          <w:tcPr>
            <w:tcW w:w="5940" w:type="dxa"/>
          </w:tcPr>
          <w:p w:rsidR="00511677" w:rsidRPr="00C209B9" w:rsidRDefault="00511677" w:rsidP="00A447F7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8"/>
                <w:szCs w:val="28"/>
                <w:lang w:val="uk-UA" w:eastAsia="ru-RU"/>
              </w:rPr>
            </w:pPr>
            <w:r w:rsidRPr="00C209B9">
              <w:rPr>
                <w:rFonts w:ascii="Times New Roman" w:eastAsia="Arial Unicode MS" w:hAnsi="Times New Roman" w:cs="Times New Roman"/>
                <w:sz w:val="28"/>
                <w:szCs w:val="28"/>
                <w:lang w:val="uk-UA" w:eastAsia="ru-RU"/>
              </w:rPr>
              <w:t>Управління освіти, молоді та спорту Чортківської міської ради</w:t>
            </w:r>
          </w:p>
        </w:tc>
      </w:tr>
      <w:tr w:rsidR="00511677" w:rsidRPr="00C209B9">
        <w:tc>
          <w:tcPr>
            <w:tcW w:w="932" w:type="dxa"/>
          </w:tcPr>
          <w:p w:rsidR="00511677" w:rsidRPr="00C209B9" w:rsidRDefault="00511677" w:rsidP="00081CF9">
            <w:pPr>
              <w:spacing w:after="0" w:line="240" w:lineRule="auto"/>
              <w:jc w:val="both"/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uk-UA"/>
              </w:rPr>
            </w:pPr>
            <w:r w:rsidRPr="00C209B9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/>
              </w:rPr>
              <w:t>7.</w:t>
            </w:r>
          </w:p>
        </w:tc>
        <w:tc>
          <w:tcPr>
            <w:tcW w:w="3240" w:type="dxa"/>
          </w:tcPr>
          <w:p w:rsidR="00511677" w:rsidRPr="00C209B9" w:rsidRDefault="00511677" w:rsidP="00081CF9">
            <w:pPr>
              <w:spacing w:after="0" w:line="240" w:lineRule="auto"/>
              <w:jc w:val="both"/>
              <w:rPr>
                <w:rFonts w:ascii="Times New Roman" w:eastAsia="Arial Unicode MS" w:hAnsi="Times New Roman"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/>
              </w:rPr>
              <w:t xml:space="preserve">Термін реалізації </w:t>
            </w:r>
            <w:r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val="uk-UA" w:eastAsia="ru-RU"/>
              </w:rPr>
              <w:t>П</w:t>
            </w:r>
            <w:r w:rsidRPr="00C209B9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/>
              </w:rPr>
              <w:t>рограми</w:t>
            </w:r>
          </w:p>
          <w:p w:rsidR="00511677" w:rsidRPr="00C209B9" w:rsidRDefault="00511677" w:rsidP="00081CF9">
            <w:pPr>
              <w:spacing w:after="0" w:line="240" w:lineRule="auto"/>
              <w:jc w:val="both"/>
              <w:rPr>
                <w:rFonts w:ascii="Times New Roman" w:eastAsia="Arial Unicode MS" w:hAnsi="Times New Roman"/>
                <w:color w:val="000000"/>
                <w:sz w:val="28"/>
                <w:szCs w:val="28"/>
                <w:lang w:val="uk-UA" w:eastAsia="uk-UA"/>
              </w:rPr>
            </w:pPr>
          </w:p>
        </w:tc>
        <w:tc>
          <w:tcPr>
            <w:tcW w:w="5940" w:type="dxa"/>
          </w:tcPr>
          <w:p w:rsidR="00511677" w:rsidRPr="00C209B9" w:rsidRDefault="00511677" w:rsidP="00081CF9">
            <w:pPr>
              <w:spacing w:after="0" w:line="240" w:lineRule="auto"/>
              <w:jc w:val="both"/>
              <w:rPr>
                <w:rFonts w:ascii="Times New Roman" w:eastAsia="Arial Unicode MS" w:hAnsi="Times New Roman"/>
                <w:color w:val="000000"/>
                <w:sz w:val="28"/>
                <w:szCs w:val="28"/>
                <w:lang w:val="uk-UA" w:eastAsia="uk-UA"/>
              </w:rPr>
            </w:pPr>
            <w:r w:rsidRPr="00C209B9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/>
              </w:rPr>
              <w:t>20</w:t>
            </w:r>
            <w:r w:rsidRPr="00C209B9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val="uk-UA" w:eastAsia="ru-RU"/>
              </w:rPr>
              <w:t>20 рік</w:t>
            </w:r>
          </w:p>
        </w:tc>
      </w:tr>
      <w:tr w:rsidR="00511677" w:rsidRPr="00C209B9">
        <w:tc>
          <w:tcPr>
            <w:tcW w:w="932" w:type="dxa"/>
          </w:tcPr>
          <w:p w:rsidR="00511677" w:rsidRPr="00C209B9" w:rsidRDefault="00511677" w:rsidP="00081CF9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209B9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/>
              </w:rPr>
              <w:t>7.1</w:t>
            </w:r>
          </w:p>
        </w:tc>
        <w:tc>
          <w:tcPr>
            <w:tcW w:w="3240" w:type="dxa"/>
          </w:tcPr>
          <w:p w:rsidR="00511677" w:rsidRPr="00C209B9" w:rsidRDefault="00511677" w:rsidP="00081CF9">
            <w:pPr>
              <w:spacing w:after="0" w:line="240" w:lineRule="auto"/>
              <w:jc w:val="both"/>
              <w:rPr>
                <w:rFonts w:ascii="Times New Roman" w:eastAsia="Arial Unicode MS" w:hAnsi="Times New Roman"/>
                <w:color w:val="000000"/>
                <w:sz w:val="28"/>
                <w:szCs w:val="28"/>
                <w:lang w:val="uk-UA" w:eastAsia="ru-RU"/>
              </w:rPr>
            </w:pPr>
            <w:r w:rsidRPr="00C209B9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val="uk-UA" w:eastAsia="ru-RU"/>
              </w:rPr>
              <w:t>Е</w:t>
            </w:r>
            <w:r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/>
              </w:rPr>
              <w:t xml:space="preserve">тапи виконання </w:t>
            </w:r>
            <w:r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val="uk-UA" w:eastAsia="ru-RU"/>
              </w:rPr>
              <w:t>П</w:t>
            </w:r>
            <w:r w:rsidRPr="00C209B9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/>
              </w:rPr>
              <w:t>рограми</w:t>
            </w:r>
          </w:p>
          <w:p w:rsidR="00511677" w:rsidRPr="00C209B9" w:rsidRDefault="00511677" w:rsidP="00081CF9">
            <w:pPr>
              <w:spacing w:after="0" w:line="240" w:lineRule="auto"/>
              <w:jc w:val="both"/>
              <w:rPr>
                <w:rFonts w:ascii="Times New Roman" w:eastAsia="Arial Unicode MS" w:hAnsi="Times New Roman"/>
                <w:color w:val="000000"/>
                <w:sz w:val="28"/>
                <w:szCs w:val="28"/>
                <w:lang w:val="uk-UA" w:eastAsia="ru-RU"/>
              </w:rPr>
            </w:pPr>
          </w:p>
        </w:tc>
        <w:tc>
          <w:tcPr>
            <w:tcW w:w="5940" w:type="dxa"/>
          </w:tcPr>
          <w:p w:rsidR="00511677" w:rsidRPr="00C209B9" w:rsidRDefault="00511677" w:rsidP="00081CF9">
            <w:pPr>
              <w:spacing w:after="0" w:line="240" w:lineRule="auto"/>
              <w:jc w:val="both"/>
              <w:rPr>
                <w:rFonts w:ascii="Times New Roman" w:eastAsia="Arial Unicode MS" w:hAnsi="Times New Roman"/>
                <w:color w:val="000000"/>
                <w:sz w:val="28"/>
                <w:szCs w:val="28"/>
                <w:lang w:val="uk-UA" w:eastAsia="uk-UA"/>
              </w:rPr>
            </w:pPr>
            <w:r w:rsidRPr="00C209B9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val="uk-UA" w:eastAsia="ru-RU"/>
              </w:rPr>
              <w:t>І квартал, ІІ квартал, ІІІ квартал, І</w:t>
            </w:r>
            <w:r w:rsidRPr="00C209B9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val="en-US" w:eastAsia="ru-RU"/>
              </w:rPr>
              <w:t>V</w:t>
            </w:r>
            <w:r w:rsidRPr="00C209B9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val="uk-UA" w:eastAsia="ru-RU"/>
              </w:rPr>
              <w:t xml:space="preserve"> квартал.</w:t>
            </w:r>
          </w:p>
          <w:p w:rsidR="00511677" w:rsidRPr="00C209B9" w:rsidRDefault="00511677" w:rsidP="00081CF9">
            <w:pPr>
              <w:spacing w:after="0" w:line="240" w:lineRule="auto"/>
              <w:jc w:val="both"/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11677" w:rsidRPr="00C209B9">
        <w:tc>
          <w:tcPr>
            <w:tcW w:w="932" w:type="dxa"/>
          </w:tcPr>
          <w:p w:rsidR="00511677" w:rsidRPr="00C209B9" w:rsidRDefault="00511677" w:rsidP="00081CF9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209B9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/>
              </w:rPr>
              <w:t>8.</w:t>
            </w:r>
          </w:p>
        </w:tc>
        <w:tc>
          <w:tcPr>
            <w:tcW w:w="3240" w:type="dxa"/>
          </w:tcPr>
          <w:p w:rsidR="00511677" w:rsidRPr="00C209B9" w:rsidRDefault="00511677" w:rsidP="00081CF9">
            <w:pPr>
              <w:spacing w:after="0" w:line="240" w:lineRule="auto"/>
              <w:jc w:val="both"/>
              <w:rPr>
                <w:rFonts w:ascii="Times New Roman" w:eastAsia="Arial Unicode MS" w:hAnsi="Times New Roman"/>
                <w:color w:val="000000"/>
                <w:sz w:val="28"/>
                <w:szCs w:val="28"/>
                <w:lang w:val="uk-UA" w:eastAsia="ru-RU"/>
              </w:rPr>
            </w:pPr>
            <w:r w:rsidRPr="00C209B9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/>
              </w:rPr>
              <w:t>Перелік місцевих бюджетів,</w:t>
            </w:r>
            <w:r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/>
              </w:rPr>
              <w:t xml:space="preserve"> які беруть участь у виконанні </w:t>
            </w:r>
            <w:r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val="uk-UA" w:eastAsia="ru-RU"/>
              </w:rPr>
              <w:t>П</w:t>
            </w:r>
            <w:r w:rsidRPr="00C209B9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/>
              </w:rPr>
              <w:t>рограми</w:t>
            </w:r>
          </w:p>
          <w:p w:rsidR="00511677" w:rsidRPr="00C209B9" w:rsidRDefault="00511677" w:rsidP="00081CF9">
            <w:pPr>
              <w:spacing w:after="0" w:line="240" w:lineRule="auto"/>
              <w:jc w:val="both"/>
              <w:rPr>
                <w:rFonts w:ascii="Times New Roman" w:eastAsia="Arial Unicode MS" w:hAnsi="Times New Roman"/>
                <w:color w:val="000000"/>
                <w:sz w:val="28"/>
                <w:szCs w:val="28"/>
                <w:lang w:val="uk-UA" w:eastAsia="ru-RU"/>
              </w:rPr>
            </w:pPr>
          </w:p>
        </w:tc>
        <w:tc>
          <w:tcPr>
            <w:tcW w:w="5940" w:type="dxa"/>
          </w:tcPr>
          <w:p w:rsidR="00511677" w:rsidRPr="00C209B9" w:rsidRDefault="00511677" w:rsidP="00081CF9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val="uk-UA" w:eastAsia="ru-RU"/>
              </w:rPr>
            </w:pPr>
            <w:r w:rsidRPr="00C209B9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val="uk-UA" w:eastAsia="ru-RU"/>
              </w:rPr>
              <w:t>Місцевий бюджет, інші джерела не заборонені чинним законодавства</w:t>
            </w:r>
          </w:p>
        </w:tc>
      </w:tr>
      <w:tr w:rsidR="00511677" w:rsidRPr="00C209B9">
        <w:tc>
          <w:tcPr>
            <w:tcW w:w="932" w:type="dxa"/>
          </w:tcPr>
          <w:p w:rsidR="00511677" w:rsidRPr="00C209B9" w:rsidRDefault="00511677" w:rsidP="00081CF9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uk-UA"/>
              </w:rPr>
            </w:pPr>
            <w:r w:rsidRPr="00C209B9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uk-UA"/>
              </w:rPr>
              <w:t>9.</w:t>
            </w:r>
          </w:p>
        </w:tc>
        <w:tc>
          <w:tcPr>
            <w:tcW w:w="3240" w:type="dxa"/>
          </w:tcPr>
          <w:p w:rsidR="00511677" w:rsidRPr="00C209B9" w:rsidRDefault="00511677" w:rsidP="00081CF9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209B9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/>
              </w:rPr>
              <w:t xml:space="preserve">Загальний обсяг фінансових ресурсів, </w:t>
            </w:r>
            <w:r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/>
              </w:rPr>
              <w:t xml:space="preserve">необхідних для реалізації </w:t>
            </w:r>
            <w:r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val="uk-UA" w:eastAsia="ru-RU"/>
              </w:rPr>
              <w:t>П</w:t>
            </w:r>
            <w:r w:rsidRPr="00C209B9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/>
              </w:rPr>
              <w:t xml:space="preserve">рограми, всього, тис. грн. </w:t>
            </w:r>
          </w:p>
          <w:p w:rsidR="00511677" w:rsidRPr="00C209B9" w:rsidRDefault="00511677" w:rsidP="00081CF9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209B9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/>
              </w:rPr>
              <w:t>У тому числі:</w:t>
            </w:r>
          </w:p>
        </w:tc>
        <w:tc>
          <w:tcPr>
            <w:tcW w:w="5940" w:type="dxa"/>
          </w:tcPr>
          <w:p w:rsidR="00511677" w:rsidRPr="00C209B9" w:rsidRDefault="00511677" w:rsidP="00081CF9">
            <w:pPr>
              <w:spacing w:after="0" w:line="240" w:lineRule="auto"/>
              <w:rPr>
                <w:rFonts w:ascii="Times New Roman" w:eastAsia="Arial Unicode MS" w:hAnsi="Times New Roman" w:cs="Times New Roman"/>
                <w:sz w:val="28"/>
                <w:szCs w:val="28"/>
                <w:lang w:val="uk-UA" w:eastAsia="uk-UA"/>
              </w:rPr>
            </w:pPr>
            <w:r w:rsidRPr="00C209B9">
              <w:rPr>
                <w:rFonts w:ascii="Times New Roman" w:eastAsia="Arial Unicode MS" w:hAnsi="Times New Roman" w:cs="Times New Roman"/>
                <w:sz w:val="28"/>
                <w:szCs w:val="28"/>
                <w:lang w:val="uk-UA" w:eastAsia="uk-UA"/>
              </w:rPr>
              <w:t>85, 0 грн.</w:t>
            </w:r>
          </w:p>
        </w:tc>
      </w:tr>
      <w:tr w:rsidR="00511677" w:rsidRPr="00C209B9">
        <w:tc>
          <w:tcPr>
            <w:tcW w:w="932" w:type="dxa"/>
          </w:tcPr>
          <w:p w:rsidR="00511677" w:rsidRPr="00C209B9" w:rsidRDefault="00511677" w:rsidP="00081CF9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209B9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/>
              </w:rPr>
              <w:t>9.1.</w:t>
            </w:r>
          </w:p>
        </w:tc>
        <w:tc>
          <w:tcPr>
            <w:tcW w:w="3240" w:type="dxa"/>
          </w:tcPr>
          <w:p w:rsidR="00511677" w:rsidRPr="00C209B9" w:rsidRDefault="00511677" w:rsidP="00081CF9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209B9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/>
              </w:rPr>
              <w:t xml:space="preserve">Коштів </w:t>
            </w:r>
            <w:r w:rsidRPr="00C209B9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val="uk-UA" w:eastAsia="ru-RU"/>
              </w:rPr>
              <w:t>міського</w:t>
            </w:r>
            <w:r w:rsidRPr="00C209B9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/>
              </w:rPr>
              <w:t xml:space="preserve"> бюджету, тис. грн.</w:t>
            </w:r>
          </w:p>
        </w:tc>
        <w:tc>
          <w:tcPr>
            <w:tcW w:w="5940" w:type="dxa"/>
          </w:tcPr>
          <w:p w:rsidR="00511677" w:rsidRPr="00C209B9" w:rsidRDefault="00511677" w:rsidP="00081CF9">
            <w:pPr>
              <w:spacing w:after="0" w:line="240" w:lineRule="auto"/>
              <w:rPr>
                <w:rFonts w:ascii="Times New Roman" w:eastAsia="Arial Unicode MS" w:hAnsi="Times New Roman" w:cs="Times New Roman"/>
                <w:sz w:val="28"/>
                <w:szCs w:val="28"/>
                <w:lang w:val="uk-UA" w:eastAsia="uk-UA"/>
              </w:rPr>
            </w:pPr>
            <w:r w:rsidRPr="00C209B9">
              <w:rPr>
                <w:rFonts w:ascii="Times New Roman" w:eastAsia="Arial Unicode MS" w:hAnsi="Times New Roman" w:cs="Times New Roman"/>
                <w:sz w:val="28"/>
                <w:szCs w:val="28"/>
                <w:lang w:val="uk-UA" w:eastAsia="uk-UA"/>
              </w:rPr>
              <w:t>85, 0 грн.</w:t>
            </w:r>
          </w:p>
          <w:p w:rsidR="00511677" w:rsidRPr="00C209B9" w:rsidRDefault="00511677" w:rsidP="00081CF9">
            <w:pPr>
              <w:spacing w:after="0" w:line="240" w:lineRule="auto"/>
              <w:rPr>
                <w:rFonts w:ascii="Times New Roman" w:eastAsia="Arial Unicode MS" w:hAnsi="Times New Roman"/>
                <w:color w:val="000000"/>
                <w:sz w:val="28"/>
                <w:szCs w:val="28"/>
                <w:lang w:val="uk-UA" w:eastAsia="uk-UA"/>
              </w:rPr>
            </w:pPr>
          </w:p>
        </w:tc>
      </w:tr>
      <w:tr w:rsidR="00511677" w:rsidRPr="00C209B9">
        <w:tc>
          <w:tcPr>
            <w:tcW w:w="932" w:type="dxa"/>
          </w:tcPr>
          <w:p w:rsidR="00511677" w:rsidRPr="00C209B9" w:rsidRDefault="00511677" w:rsidP="00081CF9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209B9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/>
              </w:rPr>
              <w:t>9.2.</w:t>
            </w:r>
          </w:p>
        </w:tc>
        <w:tc>
          <w:tcPr>
            <w:tcW w:w="3240" w:type="dxa"/>
          </w:tcPr>
          <w:p w:rsidR="00511677" w:rsidRPr="00C209B9" w:rsidRDefault="00511677" w:rsidP="00081CF9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209B9">
              <w:rPr>
                <w:rFonts w:ascii="Times New Roman" w:eastAsia="Arial Unicode MS" w:hAnsi="Times New Roman" w:cs="Times New Roman"/>
                <w:color w:val="000000"/>
                <w:sz w:val="28"/>
                <w:szCs w:val="28"/>
                <w:lang w:eastAsia="ru-RU"/>
              </w:rPr>
              <w:t>Коштів інших джерел, тис. грн.</w:t>
            </w:r>
          </w:p>
        </w:tc>
        <w:tc>
          <w:tcPr>
            <w:tcW w:w="5940" w:type="dxa"/>
          </w:tcPr>
          <w:p w:rsidR="00511677" w:rsidRPr="00C209B9" w:rsidRDefault="00511677" w:rsidP="00081CF9">
            <w:pPr>
              <w:spacing w:after="0" w:line="240" w:lineRule="auto"/>
              <w:rPr>
                <w:rFonts w:ascii="Times New Roman" w:eastAsia="Arial Unicode MS" w:hAnsi="Times New Roman" w:cs="Times New Roman"/>
                <w:b/>
                <w:bCs/>
                <w:color w:val="000000"/>
                <w:sz w:val="28"/>
                <w:szCs w:val="28"/>
                <w:lang w:val="uk-UA" w:eastAsia="ru-RU"/>
              </w:rPr>
            </w:pPr>
            <w:r w:rsidRPr="00C209B9">
              <w:rPr>
                <w:rFonts w:ascii="Times New Roman" w:eastAsia="Arial Unicode MS" w:hAnsi="Times New Roman" w:cs="Times New Roman"/>
                <w:b/>
                <w:bCs/>
                <w:color w:val="000000"/>
                <w:sz w:val="28"/>
                <w:szCs w:val="28"/>
                <w:lang w:val="uk-UA" w:eastAsia="ru-RU"/>
              </w:rPr>
              <w:t>_</w:t>
            </w:r>
          </w:p>
          <w:p w:rsidR="00511677" w:rsidRPr="00C209B9" w:rsidRDefault="00511677" w:rsidP="00081CF9">
            <w:pPr>
              <w:spacing w:after="0" w:line="240" w:lineRule="auto"/>
              <w:rPr>
                <w:rFonts w:ascii="Times New Roman" w:eastAsia="Arial Unicode MS" w:hAnsi="Times New Roman" w:cs="Times New Roman"/>
                <w:b/>
                <w:bCs/>
                <w:color w:val="000000"/>
                <w:sz w:val="28"/>
                <w:szCs w:val="28"/>
                <w:lang w:val="uk-UA" w:eastAsia="ru-RU"/>
              </w:rPr>
            </w:pPr>
          </w:p>
          <w:p w:rsidR="00511677" w:rsidRPr="00C209B9" w:rsidRDefault="00511677" w:rsidP="00081CF9">
            <w:pPr>
              <w:spacing w:after="0" w:line="240" w:lineRule="auto"/>
              <w:rPr>
                <w:rFonts w:ascii="Times New Roman" w:eastAsia="Arial Unicode MS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511677" w:rsidRPr="00C209B9" w:rsidRDefault="00511677" w:rsidP="008E3381">
      <w:pPr>
        <w:keepNext/>
        <w:keepLines/>
        <w:spacing w:after="0" w:line="276" w:lineRule="exact"/>
        <w:ind w:left="-142" w:right="150"/>
        <w:jc w:val="center"/>
        <w:outlineLvl w:val="2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</w:p>
    <w:p w:rsidR="00511677" w:rsidRPr="00C209B9" w:rsidRDefault="00511677" w:rsidP="008E3381">
      <w:pPr>
        <w:keepNext/>
        <w:keepLines/>
        <w:spacing w:after="0" w:line="276" w:lineRule="exact"/>
        <w:ind w:left="-142" w:right="150"/>
        <w:jc w:val="center"/>
        <w:outlineLvl w:val="2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</w:p>
    <w:p w:rsidR="00511677" w:rsidRPr="00C209B9" w:rsidRDefault="00511677" w:rsidP="008E3381">
      <w:pPr>
        <w:spacing w:after="0" w:line="276" w:lineRule="exact"/>
        <w:ind w:left="-142" w:right="150" w:firstLine="600"/>
        <w:jc w:val="both"/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</w:pPr>
      <w:r w:rsidRPr="00C209B9"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 xml:space="preserve">Програма розвитку фізичної культури і спорту в с. Бичківці Чортківського району на 2020 рік (далі - Програма) розроблена відповідно до Закону України </w:t>
      </w:r>
      <w:r w:rsidRPr="00C209B9">
        <w:rPr>
          <w:rFonts w:ascii="Times New Roman" w:hAnsi="Times New Roman" w:cs="Times New Roman"/>
          <w:sz w:val="28"/>
          <w:szCs w:val="28"/>
          <w:lang w:val="uk-UA" w:eastAsia="ru-RU"/>
        </w:rPr>
        <w:t>«Про фізичну культуру і спорт»,</w:t>
      </w:r>
      <w:r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 xml:space="preserve"> «</w:t>
      </w:r>
      <w:r w:rsidRPr="00C209B9"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>Про місцеве самоврядування в Україні».</w:t>
      </w:r>
    </w:p>
    <w:p w:rsidR="00511677" w:rsidRPr="00C209B9" w:rsidRDefault="00511677" w:rsidP="008E3381">
      <w:pPr>
        <w:spacing w:after="0" w:line="276" w:lineRule="exact"/>
        <w:ind w:left="-142" w:right="150" w:firstLine="600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209B9"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 xml:space="preserve"> Рухова активність людини протягом усього життя запобігає захворюванням та поліпшує стан здоров'я. Фізична культура і спорт відіграють важливу роль у формуванні, зміцненні, збереженні здоров'я громадян, підвищенні працездатності та збільшенні тривалості активного життя. Жителі села</w:t>
      </w:r>
      <w:r w:rsidRPr="00C209B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позбавлена можливості займатися будь-якими формами фізкуль</w:t>
      </w:r>
      <w:r w:rsidRPr="00C209B9"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>турно-</w:t>
      </w:r>
      <w:r w:rsidRPr="00C209B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оздоровчої і спортивної роботи, не проводиться пропагування здорового способу жит</w:t>
      </w:r>
      <w:r w:rsidRPr="00C209B9"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>т</w:t>
      </w:r>
      <w:r w:rsidRPr="00C209B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я с</w:t>
      </w:r>
      <w:r w:rsidRPr="00C209B9"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>еред</w:t>
      </w:r>
      <w:r w:rsidRPr="00C209B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молоді та людей середнього віку, зменшується кількість фізкультурно-спортивних заня</w:t>
      </w:r>
      <w:r w:rsidRPr="00C209B9"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>ть в</w:t>
      </w:r>
      <w:r w:rsidRPr="00C209B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школах.</w:t>
      </w:r>
    </w:p>
    <w:p w:rsidR="00511677" w:rsidRPr="00C209B9" w:rsidRDefault="00511677" w:rsidP="008E3381">
      <w:pPr>
        <w:spacing w:after="0" w:line="276" w:lineRule="exact"/>
        <w:ind w:left="-142" w:right="150" w:firstLine="600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209B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Згортання цієї роботи негативно позначилось на стані здоров'я дітей та підлітків, призве</w:t>
      </w:r>
      <w:r w:rsidRPr="00C209B9"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>лодо</w:t>
      </w:r>
      <w:r w:rsidRPr="00C209B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посилення антисоціальних проявів серед зазначеного контингенту. Значно знизився рівень фінансового та матеріально-технічного забезпечення дитячо-юнацького і резервного спорту.</w:t>
      </w:r>
    </w:p>
    <w:p w:rsidR="00511677" w:rsidRPr="00C209B9" w:rsidRDefault="00511677" w:rsidP="008E3381">
      <w:pPr>
        <w:spacing w:after="0" w:line="276" w:lineRule="exact"/>
        <w:ind w:left="-142" w:right="150" w:firstLine="600"/>
        <w:jc w:val="both"/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</w:pPr>
      <w:r w:rsidRPr="00C209B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Особливе занепокоєння викликає стан утримання і використання матеріально-технічної бази фізичної культури і спорту. Через відсутність джерел фінансування ця складна система спортивних споруд практично занепадає і не задовольняє потреб розвитку масового </w:t>
      </w:r>
      <w:r w:rsidRPr="00C209B9"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>спо</w:t>
      </w:r>
      <w:r w:rsidRPr="00C209B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рту, спорту вищих досягнень.</w:t>
      </w:r>
    </w:p>
    <w:p w:rsidR="00511677" w:rsidRPr="00C209B9" w:rsidRDefault="00511677" w:rsidP="008E3381">
      <w:pPr>
        <w:spacing w:after="0" w:line="276" w:lineRule="exact"/>
        <w:ind w:left="-142" w:right="150" w:firstLine="600"/>
        <w:jc w:val="both"/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</w:pPr>
    </w:p>
    <w:p w:rsidR="00511677" w:rsidRDefault="00511677" w:rsidP="008E3381">
      <w:pPr>
        <w:keepNext/>
        <w:keepLines/>
        <w:spacing w:after="0" w:line="276" w:lineRule="exact"/>
        <w:ind w:left="-142" w:right="150"/>
        <w:jc w:val="center"/>
        <w:outlineLvl w:val="2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  <w:r w:rsidRPr="00C209B9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>2. Мета та основні завдання Програми</w:t>
      </w:r>
    </w:p>
    <w:p w:rsidR="00511677" w:rsidRPr="00C209B9" w:rsidRDefault="00511677" w:rsidP="008E3381">
      <w:pPr>
        <w:keepNext/>
        <w:keepLines/>
        <w:spacing w:after="0" w:line="276" w:lineRule="exact"/>
        <w:ind w:left="-142" w:right="150"/>
        <w:jc w:val="center"/>
        <w:outlineLvl w:val="2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</w:p>
    <w:p w:rsidR="00511677" w:rsidRPr="00C209B9" w:rsidRDefault="00511677" w:rsidP="008E3381">
      <w:pPr>
        <w:spacing w:after="0" w:line="276" w:lineRule="exact"/>
        <w:ind w:left="-142" w:right="150" w:firstLine="600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209B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Метою Програми розвитку фізичної культури і спорту в с. </w:t>
      </w:r>
      <w:r w:rsidRPr="00C209B9"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>Бичківці</w:t>
      </w:r>
      <w:r w:rsidRPr="00C209B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на 20</w:t>
      </w:r>
      <w:r w:rsidRPr="00C209B9"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>20 рік</w:t>
      </w:r>
      <w:r w:rsidRPr="00C209B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є визначення та реалізація першочергових та перспективних заходів, спрямованих на розвиток фізичної культури і спорту в селі.</w:t>
      </w:r>
    </w:p>
    <w:p w:rsidR="00511677" w:rsidRPr="00C209B9" w:rsidRDefault="00511677" w:rsidP="008E3381">
      <w:pPr>
        <w:spacing w:after="0" w:line="274" w:lineRule="exact"/>
        <w:ind w:left="-142" w:right="150"/>
        <w:jc w:val="both"/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Для досягнення мети </w:t>
      </w:r>
      <w:r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>П</w:t>
      </w:r>
      <w:r w:rsidRPr="00C209B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рограми необхідно вирішити такі основні завдання:</w:t>
      </w:r>
    </w:p>
    <w:p w:rsidR="00511677" w:rsidRPr="00C209B9" w:rsidRDefault="00511677" w:rsidP="008E3381">
      <w:pPr>
        <w:numPr>
          <w:ilvl w:val="0"/>
          <w:numId w:val="16"/>
        </w:numPr>
        <w:spacing w:after="0" w:line="274" w:lineRule="exact"/>
        <w:ind w:right="150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209B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забезпечити створення молодіжного спортивного осередку ;</w:t>
      </w:r>
    </w:p>
    <w:p w:rsidR="00511677" w:rsidRPr="00C209B9" w:rsidRDefault="00511677" w:rsidP="008E3381">
      <w:pPr>
        <w:numPr>
          <w:ilvl w:val="0"/>
          <w:numId w:val="16"/>
        </w:numPr>
        <w:spacing w:after="0" w:line="274" w:lineRule="exact"/>
        <w:ind w:right="150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209B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проводити пропаганду здорового способу життя;</w:t>
      </w:r>
    </w:p>
    <w:p w:rsidR="00511677" w:rsidRPr="00C209B9" w:rsidRDefault="00511677" w:rsidP="008E3381">
      <w:pPr>
        <w:numPr>
          <w:ilvl w:val="0"/>
          <w:numId w:val="16"/>
        </w:numPr>
        <w:spacing w:after="0" w:line="274" w:lineRule="exact"/>
        <w:ind w:right="150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209B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забезпечити матеріальну баз</w:t>
      </w:r>
      <w:r w:rsidRPr="00C209B9"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>у</w:t>
      </w:r>
      <w:r w:rsidRPr="00C209B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та підтримку футбольн</w:t>
      </w:r>
      <w:r w:rsidRPr="00C209B9"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>иї</w:t>
      </w:r>
      <w:r w:rsidRPr="00C209B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команд</w:t>
      </w:r>
      <w:r w:rsidRPr="00C209B9"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>и с. Бичківці;</w:t>
      </w:r>
    </w:p>
    <w:p w:rsidR="00511677" w:rsidRPr="00C209B9" w:rsidRDefault="00511677" w:rsidP="008E3381">
      <w:pPr>
        <w:numPr>
          <w:ilvl w:val="0"/>
          <w:numId w:val="16"/>
        </w:numPr>
        <w:spacing w:after="0" w:line="274" w:lineRule="exact"/>
        <w:ind w:right="150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209B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утримувати та вчасно ремонтувати спортивні споруди та інвентар.</w:t>
      </w:r>
    </w:p>
    <w:p w:rsidR="00511677" w:rsidRPr="00C209B9" w:rsidRDefault="00511677" w:rsidP="008E3381">
      <w:pPr>
        <w:spacing w:after="0" w:line="274" w:lineRule="exact"/>
        <w:ind w:left="218" w:right="150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511677" w:rsidRDefault="00511677" w:rsidP="008E3381">
      <w:pPr>
        <w:keepNext/>
        <w:keepLines/>
        <w:spacing w:after="0" w:line="276" w:lineRule="exact"/>
        <w:ind w:left="-142" w:right="150"/>
        <w:jc w:val="center"/>
        <w:outlineLvl w:val="2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  <w:r w:rsidRPr="00C209B9">
        <w:rPr>
          <w:rFonts w:ascii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3</w:t>
      </w:r>
      <w:r w:rsidRPr="00C209B9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>. Напрямки виконання Програми</w:t>
      </w:r>
    </w:p>
    <w:p w:rsidR="00511677" w:rsidRPr="00C209B9" w:rsidRDefault="00511677" w:rsidP="008E3381">
      <w:pPr>
        <w:keepNext/>
        <w:keepLines/>
        <w:spacing w:after="0" w:line="276" w:lineRule="exact"/>
        <w:ind w:left="-142" w:right="150"/>
        <w:jc w:val="center"/>
        <w:outlineLvl w:val="2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</w:p>
    <w:p w:rsidR="00511677" w:rsidRPr="00C209B9" w:rsidRDefault="00511677" w:rsidP="008E3381">
      <w:pPr>
        <w:spacing w:after="0" w:line="276" w:lineRule="exact"/>
        <w:ind w:left="-142" w:right="150"/>
        <w:jc w:val="both"/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</w:pPr>
      <w:r w:rsidRPr="00C209B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Виконання Програми здійснюється за такими напрямками: </w:t>
      </w:r>
    </w:p>
    <w:p w:rsidR="00511677" w:rsidRPr="00C209B9" w:rsidRDefault="00511677" w:rsidP="008E3381">
      <w:pPr>
        <w:numPr>
          <w:ilvl w:val="0"/>
          <w:numId w:val="15"/>
        </w:numPr>
        <w:spacing w:after="0" w:line="276" w:lineRule="exact"/>
        <w:ind w:left="218" w:right="150"/>
        <w:jc w:val="both"/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</w:pPr>
      <w:r w:rsidRPr="00C209B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Фізкультурно-оздоровча та спортивно-масова робота:</w:t>
      </w:r>
    </w:p>
    <w:p w:rsidR="00511677" w:rsidRPr="00C209B9" w:rsidRDefault="00511677" w:rsidP="008E3381">
      <w:pPr>
        <w:tabs>
          <w:tab w:val="left" w:pos="924"/>
        </w:tabs>
        <w:spacing w:after="0" w:line="276" w:lineRule="exact"/>
        <w:ind w:left="142" w:right="150" w:firstLine="425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209B9"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 xml:space="preserve">- </w:t>
      </w:r>
      <w:r w:rsidRPr="00C209B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фізичне виховання, фізкультурно-оздоровча і спортивна робота;</w:t>
      </w:r>
    </w:p>
    <w:p w:rsidR="00511677" w:rsidRPr="00C209B9" w:rsidRDefault="00511677" w:rsidP="008E3381">
      <w:pPr>
        <w:numPr>
          <w:ilvl w:val="0"/>
          <w:numId w:val="13"/>
        </w:numPr>
        <w:tabs>
          <w:tab w:val="left" w:pos="0"/>
        </w:tabs>
        <w:spacing w:after="0" w:line="276" w:lineRule="exact"/>
        <w:ind w:left="142" w:right="150" w:firstLine="425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209B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спорт для усіх верств населення та у місцях масового відпочинку;</w:t>
      </w:r>
    </w:p>
    <w:p w:rsidR="00511677" w:rsidRPr="00C209B9" w:rsidRDefault="00511677" w:rsidP="008E3381">
      <w:pPr>
        <w:numPr>
          <w:ilvl w:val="0"/>
          <w:numId w:val="13"/>
        </w:numPr>
        <w:tabs>
          <w:tab w:val="left" w:pos="0"/>
        </w:tabs>
        <w:spacing w:after="0" w:line="276" w:lineRule="exact"/>
        <w:ind w:left="142" w:right="150" w:firstLine="425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209B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масовий спорт серед населення</w:t>
      </w:r>
      <w:r w:rsidRPr="00C209B9"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>;</w:t>
      </w:r>
    </w:p>
    <w:p w:rsidR="00511677" w:rsidRPr="00C209B9" w:rsidRDefault="00511677" w:rsidP="008E3381">
      <w:pPr>
        <w:tabs>
          <w:tab w:val="left" w:pos="0"/>
          <w:tab w:val="left" w:pos="9356"/>
        </w:tabs>
        <w:spacing w:after="0" w:line="276" w:lineRule="exact"/>
        <w:ind w:left="600" w:right="150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209B9"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 xml:space="preserve">- </w:t>
      </w:r>
      <w:r w:rsidRPr="00C209B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дитячий спорт;</w:t>
      </w:r>
      <w:r w:rsidRPr="00C209B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ab/>
      </w:r>
    </w:p>
    <w:p w:rsidR="00511677" w:rsidRPr="00C209B9" w:rsidRDefault="00511677" w:rsidP="008E3381">
      <w:pPr>
        <w:numPr>
          <w:ilvl w:val="0"/>
          <w:numId w:val="13"/>
        </w:numPr>
        <w:tabs>
          <w:tab w:val="left" w:pos="0"/>
        </w:tabs>
        <w:spacing w:after="0" w:line="276" w:lineRule="exact"/>
        <w:ind w:left="142" w:right="150" w:firstLine="425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209B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дитячо-юнацький спорт;</w:t>
      </w:r>
    </w:p>
    <w:p w:rsidR="00511677" w:rsidRPr="00C209B9" w:rsidRDefault="00511677" w:rsidP="008E3381">
      <w:pPr>
        <w:numPr>
          <w:ilvl w:val="0"/>
          <w:numId w:val="13"/>
        </w:numPr>
        <w:tabs>
          <w:tab w:val="left" w:pos="0"/>
        </w:tabs>
        <w:spacing w:after="0" w:line="276" w:lineRule="exact"/>
        <w:ind w:left="142" w:right="150" w:firstLine="425"/>
        <w:jc w:val="both"/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</w:pPr>
      <w:r w:rsidRPr="00C209B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спорт ветеранів.</w:t>
      </w:r>
    </w:p>
    <w:p w:rsidR="00511677" w:rsidRPr="00C209B9" w:rsidRDefault="00511677" w:rsidP="008E3381">
      <w:pPr>
        <w:spacing w:after="0" w:line="456" w:lineRule="exact"/>
        <w:ind w:left="20" w:right="150" w:hanging="162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209B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2. Система забезпечення розвитку фізичної культури і спорту:</w:t>
      </w:r>
    </w:p>
    <w:p w:rsidR="00511677" w:rsidRPr="00C209B9" w:rsidRDefault="00511677" w:rsidP="008E3381">
      <w:pPr>
        <w:tabs>
          <w:tab w:val="left" w:pos="0"/>
          <w:tab w:val="left" w:pos="142"/>
        </w:tabs>
        <w:spacing w:after="0" w:line="278" w:lineRule="exact"/>
        <w:ind w:left="426" w:right="150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209B9"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 xml:space="preserve">-    </w:t>
      </w:r>
      <w:r w:rsidRPr="00C209B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матеріально-технічне забезпечення;</w:t>
      </w:r>
    </w:p>
    <w:p w:rsidR="00511677" w:rsidRPr="00C209B9" w:rsidRDefault="00511677" w:rsidP="008E3381">
      <w:pPr>
        <w:numPr>
          <w:ilvl w:val="0"/>
          <w:numId w:val="14"/>
        </w:numPr>
        <w:tabs>
          <w:tab w:val="left" w:pos="0"/>
          <w:tab w:val="left" w:pos="142"/>
        </w:tabs>
        <w:spacing w:after="0" w:line="278" w:lineRule="exact"/>
        <w:ind w:left="426" w:right="150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209B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фінансове забезпечення</w:t>
      </w:r>
      <w:r w:rsidRPr="00C209B9"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>;</w:t>
      </w:r>
    </w:p>
    <w:p w:rsidR="00511677" w:rsidRPr="00C209B9" w:rsidRDefault="00511677" w:rsidP="008E3381">
      <w:pPr>
        <w:numPr>
          <w:ilvl w:val="0"/>
          <w:numId w:val="14"/>
        </w:numPr>
        <w:tabs>
          <w:tab w:val="left" w:pos="0"/>
          <w:tab w:val="left" w:pos="142"/>
        </w:tabs>
        <w:spacing w:after="0" w:line="278" w:lineRule="exact"/>
        <w:ind w:left="426" w:right="150"/>
        <w:jc w:val="both"/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</w:pPr>
      <w:r w:rsidRPr="00C209B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медичне забезпечення.</w:t>
      </w:r>
    </w:p>
    <w:p w:rsidR="00511677" w:rsidRDefault="00511677" w:rsidP="008E3381">
      <w:pPr>
        <w:tabs>
          <w:tab w:val="left" w:pos="0"/>
          <w:tab w:val="left" w:pos="142"/>
        </w:tabs>
        <w:spacing w:after="0" w:line="278" w:lineRule="exact"/>
        <w:ind w:right="150"/>
        <w:jc w:val="both"/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</w:pPr>
    </w:p>
    <w:p w:rsidR="00511677" w:rsidRPr="00C209B9" w:rsidRDefault="00511677" w:rsidP="008E3381">
      <w:pPr>
        <w:tabs>
          <w:tab w:val="left" w:pos="0"/>
          <w:tab w:val="left" w:pos="142"/>
        </w:tabs>
        <w:spacing w:after="0" w:line="278" w:lineRule="exact"/>
        <w:ind w:right="150"/>
        <w:jc w:val="both"/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</w:pPr>
    </w:p>
    <w:p w:rsidR="00511677" w:rsidRPr="00C209B9" w:rsidRDefault="00511677" w:rsidP="008E3381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</w:pPr>
      <w:r w:rsidRPr="00C209B9">
        <w:rPr>
          <w:rFonts w:ascii="Times New Roman" w:eastAsia="Arial Unicode MS" w:hAnsi="Times New Roman" w:cs="Times New Roman"/>
          <w:b/>
          <w:bCs/>
          <w:color w:val="000000"/>
          <w:sz w:val="28"/>
          <w:szCs w:val="28"/>
          <w:lang w:val="uk-UA" w:eastAsia="ru-RU"/>
        </w:rPr>
        <w:t>4.</w:t>
      </w:r>
      <w:r w:rsidRPr="00C209B9">
        <w:rPr>
          <w:rFonts w:ascii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 xml:space="preserve"> Обґрунтування шляхів і засобів розв’язання проблем, обсягів та</w:t>
      </w:r>
    </w:p>
    <w:p w:rsidR="00511677" w:rsidRDefault="00511677" w:rsidP="008E3381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  <w:r w:rsidRPr="00C209B9">
        <w:rPr>
          <w:rFonts w:ascii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джерел фінансува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ння; строки та етапи виконання П</w:t>
      </w:r>
      <w:r w:rsidRPr="00C209B9">
        <w:rPr>
          <w:rFonts w:ascii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рограми</w:t>
      </w:r>
    </w:p>
    <w:p w:rsidR="00511677" w:rsidRPr="00C209B9" w:rsidRDefault="00511677" w:rsidP="008E3381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209B9"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> </w:t>
      </w:r>
    </w:p>
    <w:p w:rsidR="00511677" w:rsidRPr="00C209B9" w:rsidRDefault="00511677" w:rsidP="008E338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</w:pPr>
      <w:r w:rsidRPr="00C209B9"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>     Основні завдання, які випливають зі змісту Програми, можуть бути вирішені шляхом:</w:t>
      </w:r>
    </w:p>
    <w:p w:rsidR="00511677" w:rsidRPr="00C209B9" w:rsidRDefault="00511677" w:rsidP="008E338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</w:pPr>
      <w:r w:rsidRPr="00C209B9"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>- забезпечення об’єднання зусиль щодо розвитку фізичної культури і спорту у сільській місцевості органів місцевого самоврядування, громадських організацій, фізичних та юридичних осіб, широких верств населення;</w:t>
      </w:r>
    </w:p>
    <w:p w:rsidR="00511677" w:rsidRPr="00C209B9" w:rsidRDefault="00511677" w:rsidP="008E3381">
      <w:pPr>
        <w:spacing w:after="0" w:line="240" w:lineRule="auto"/>
        <w:ind w:firstLine="360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209B9"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>- удосконалення форм залучення різних груп населення до регулярних та повноцінних занять фізичною культурою та спортом за місцем їх проживання, навчання, роботи та у місцях масового відпочинку;</w:t>
      </w:r>
    </w:p>
    <w:p w:rsidR="00511677" w:rsidRPr="00C209B9" w:rsidRDefault="00511677" w:rsidP="008E3381">
      <w:pPr>
        <w:spacing w:after="0" w:line="240" w:lineRule="auto"/>
        <w:ind w:firstLine="360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209B9"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>- проведення фізкультурно-оздоровчої та спортивної роботи в усіх навчальних закладах, за місцем проживання, роботи та у місцях масового відпочинку громадян, а також фізкультурно-оздоровчої та реабілітаційної роботи серед інвалідів;</w:t>
      </w:r>
    </w:p>
    <w:p w:rsidR="00511677" w:rsidRPr="00C209B9" w:rsidRDefault="00511677" w:rsidP="008E3381">
      <w:pPr>
        <w:spacing w:after="0" w:line="240" w:lineRule="auto"/>
        <w:ind w:firstLine="360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209B9"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>- покращення нормативно-правового, кадрового, матеріально-технічного, фінансового, науково-методичного, медичного, інформаційного забезпечення сфери фізичної культури і спорту;</w:t>
      </w:r>
    </w:p>
    <w:p w:rsidR="00511677" w:rsidRPr="00C209B9" w:rsidRDefault="00511677" w:rsidP="008E3381">
      <w:pPr>
        <w:spacing w:after="0" w:line="240" w:lineRule="auto"/>
        <w:ind w:firstLine="360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209B9"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>- підвищення ролі засобів масової інформації у формуванні здорового способу життя;</w:t>
      </w:r>
    </w:p>
    <w:p w:rsidR="00511677" w:rsidRPr="00C209B9" w:rsidRDefault="00511677" w:rsidP="008E3381">
      <w:pPr>
        <w:spacing w:after="0" w:line="240" w:lineRule="auto"/>
        <w:ind w:firstLine="360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209B9"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>- впровадження дієвої системи фізкультурної просвіти населення, яка б сприяла формуванню традицій і культури здорового способу життя, престижу здоров’я, залученню громадян до активних занять фізичною культурою і спортом та формування нових цінностей та орієнтацій суспільства на збереження та зміцнення здоров’я людей;</w:t>
      </w:r>
    </w:p>
    <w:p w:rsidR="00511677" w:rsidRPr="00C209B9" w:rsidRDefault="00511677" w:rsidP="008E3381">
      <w:pPr>
        <w:spacing w:after="0" w:line="240" w:lineRule="auto"/>
        <w:ind w:firstLine="360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209B9"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>- переоснащення матеріально-технічної бази закладів дитячо-юнацького та резервного спорту;</w:t>
      </w:r>
    </w:p>
    <w:p w:rsidR="00511677" w:rsidRPr="00C209B9" w:rsidRDefault="00511677" w:rsidP="008E3381">
      <w:pPr>
        <w:spacing w:after="0" w:line="240" w:lineRule="auto"/>
        <w:ind w:firstLine="360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209B9"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>- удосконалення взаємодії федераціями з видів спорту шляхом оптимізації та корекції наявних ресурсів у виконання поставлених завдань;</w:t>
      </w:r>
    </w:p>
    <w:p w:rsidR="00511677" w:rsidRPr="00C209B9" w:rsidRDefault="00511677" w:rsidP="008E3381">
      <w:pPr>
        <w:spacing w:after="0" w:line="240" w:lineRule="auto"/>
        <w:ind w:firstLine="360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209B9"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>- розбудови спортивної інфраструктури шляхом будівництва спортивних споруд або реконструкції та модернізації діючих.</w:t>
      </w:r>
    </w:p>
    <w:p w:rsidR="00511677" w:rsidRPr="00C209B9" w:rsidRDefault="00511677" w:rsidP="008E338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209B9"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>     Для фінансового забезпечення Програми залучаються в установленому порядку кошти сільського бюджету, а також кошти з інших джерел фінансування, не заборонені чинним законодавством.</w:t>
      </w:r>
    </w:p>
    <w:p w:rsidR="00511677" w:rsidRPr="00C209B9" w:rsidRDefault="00511677" w:rsidP="008E3381">
      <w:pPr>
        <w:spacing w:before="100" w:beforeAutospacing="1" w:after="0" w:line="240" w:lineRule="auto"/>
        <w:jc w:val="both"/>
        <w:rPr>
          <w:rFonts w:ascii="Times New Roman" w:hAnsi="Times New Roman" w:cs="Times New Roman"/>
          <w:sz w:val="28"/>
          <w:szCs w:val="28"/>
          <w:lang w:val="uk-UA" w:eastAsia="ru-RU"/>
        </w:rPr>
      </w:pPr>
      <w:r w:rsidRPr="00C209B9"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 xml:space="preserve">     Загальна вартість реалізації Програми </w:t>
      </w:r>
      <w:r w:rsidRPr="00C209B9">
        <w:rPr>
          <w:rFonts w:ascii="Times New Roman" w:hAnsi="Times New Roman" w:cs="Times New Roman"/>
          <w:sz w:val="28"/>
          <w:szCs w:val="28"/>
          <w:lang w:val="uk-UA" w:eastAsia="ru-RU"/>
        </w:rPr>
        <w:t>становить 85 000 грн.</w:t>
      </w:r>
    </w:p>
    <w:p w:rsidR="00511677" w:rsidRPr="00C209B9" w:rsidRDefault="00511677" w:rsidP="008E3381">
      <w:pPr>
        <w:spacing w:before="100" w:beforeAutospacing="1"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</w:pPr>
      <w:r w:rsidRPr="00C209B9"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>     Термін дії Програми – 2020 рік.</w:t>
      </w:r>
    </w:p>
    <w:p w:rsidR="00511677" w:rsidRPr="00C209B9" w:rsidRDefault="00511677" w:rsidP="008E3381">
      <w:pPr>
        <w:tabs>
          <w:tab w:val="left" w:pos="0"/>
          <w:tab w:val="left" w:pos="142"/>
        </w:tabs>
        <w:spacing w:after="0" w:line="278" w:lineRule="exact"/>
        <w:ind w:right="150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t>Ю № 153179ьської радиру Михайловичу 03.06.2010 року № 81</w:t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  <w:r w:rsidRPr="00C209B9">
        <w:rPr>
          <w:rFonts w:ascii="Times New Roman" w:hAnsi="Times New Roman" w:cs="Times New Roman"/>
          <w:vanish/>
          <w:color w:val="000000"/>
          <w:sz w:val="28"/>
          <w:szCs w:val="28"/>
          <w:lang w:val="uk-UA" w:eastAsia="ru-RU"/>
        </w:rPr>
        <w:pgNum/>
      </w:r>
    </w:p>
    <w:p w:rsidR="00511677" w:rsidRPr="00C209B9" w:rsidRDefault="00511677" w:rsidP="008E3381">
      <w:pPr>
        <w:keepNext/>
        <w:keepLines/>
        <w:spacing w:after="120" w:line="276" w:lineRule="exact"/>
        <w:ind w:left="2780" w:right="150"/>
        <w:outlineLvl w:val="0"/>
        <w:rPr>
          <w:rFonts w:ascii="Times New Roman" w:hAnsi="Times New Roman" w:cs="Times New Roman"/>
          <w:b/>
          <w:bCs/>
          <w:color w:val="000000"/>
          <w:spacing w:val="-10"/>
          <w:sz w:val="28"/>
          <w:szCs w:val="28"/>
          <w:lang w:eastAsia="ru-RU"/>
        </w:rPr>
      </w:pPr>
      <w:r w:rsidRPr="00C209B9">
        <w:rPr>
          <w:rFonts w:ascii="Times New Roman" w:hAnsi="Times New Roman" w:cs="Times New Roman"/>
          <w:b/>
          <w:bCs/>
          <w:color w:val="000000"/>
          <w:spacing w:val="-10"/>
          <w:sz w:val="28"/>
          <w:szCs w:val="28"/>
          <w:lang w:val="uk-UA" w:eastAsia="ru-RU"/>
        </w:rPr>
        <w:t>5.</w:t>
      </w:r>
      <w:r w:rsidRPr="00C209B9">
        <w:rPr>
          <w:rFonts w:ascii="Times New Roman" w:hAnsi="Times New Roman" w:cs="Times New Roman"/>
          <w:b/>
          <w:bCs/>
          <w:color w:val="000000"/>
          <w:spacing w:val="-10"/>
          <w:sz w:val="28"/>
          <w:szCs w:val="28"/>
          <w:lang w:eastAsia="ru-RU"/>
        </w:rPr>
        <w:t xml:space="preserve"> Очікувані результати виконання Програми</w:t>
      </w:r>
    </w:p>
    <w:p w:rsidR="00511677" w:rsidRPr="00C209B9" w:rsidRDefault="00511677" w:rsidP="008E3381">
      <w:pPr>
        <w:spacing w:after="0" w:line="276" w:lineRule="exact"/>
        <w:ind w:left="20" w:right="150" w:firstLine="580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209B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Виконання Програми даст</w:t>
      </w:r>
      <w:r w:rsidRPr="00C209B9"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>ь</w:t>
      </w:r>
      <w:r w:rsidRPr="00C209B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, змог</w:t>
      </w:r>
      <w:r w:rsidRPr="00C209B9"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>у</w:t>
      </w:r>
      <w:r w:rsidRPr="00C209B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забезпечити:</w:t>
      </w:r>
    </w:p>
    <w:p w:rsidR="00511677" w:rsidRPr="00C209B9" w:rsidRDefault="00511677" w:rsidP="008E3381">
      <w:pPr>
        <w:tabs>
          <w:tab w:val="left" w:pos="6080"/>
        </w:tabs>
        <w:spacing w:after="0" w:line="276" w:lineRule="exact"/>
        <w:ind w:left="20" w:right="150" w:firstLine="580"/>
        <w:jc w:val="both"/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</w:pPr>
      <w:r w:rsidRPr="00C209B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запровадження доступних, якісних та різноманітних форм спортивних, реабілітаційн</w:t>
      </w:r>
      <w:r w:rsidRPr="00C209B9"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 xml:space="preserve">их та </w:t>
      </w:r>
      <w:r w:rsidRPr="00C209B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оздоровчих послуг для різних груп населення;</w:t>
      </w:r>
      <w:r w:rsidRPr="00C209B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ab/>
      </w:r>
    </w:p>
    <w:p w:rsidR="00511677" w:rsidRPr="00C209B9" w:rsidRDefault="00511677" w:rsidP="008E3381">
      <w:pPr>
        <w:spacing w:after="0" w:line="276" w:lineRule="exact"/>
        <w:ind w:left="20" w:right="150" w:firstLine="580"/>
        <w:jc w:val="both"/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</w:pPr>
      <w:r w:rsidRPr="00C209B9"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>збільшення кількості населення, яке займатиметься фізичною культурою і спортом</w:t>
      </w:r>
      <w:r w:rsidRPr="00C209B9">
        <w:rPr>
          <w:rFonts w:ascii="Times New Roman" w:hAnsi="Times New Roman" w:cs="Times New Roman"/>
          <w:color w:val="000000"/>
          <w:spacing w:val="10"/>
          <w:sz w:val="28"/>
          <w:szCs w:val="28"/>
          <w:lang w:val="uk-UA" w:eastAsia="ru-RU"/>
        </w:rPr>
        <w:t xml:space="preserve"> під час </w:t>
      </w:r>
      <w:r w:rsidRPr="00C209B9"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>проведення активного дозвілля та забезпечення здорового способу життя, що дозволить суттєво  зменшити витрати на лікування захворювань, спричинених низькою руховою активністю;</w:t>
      </w:r>
    </w:p>
    <w:p w:rsidR="00511677" w:rsidRPr="00C209B9" w:rsidRDefault="00511677" w:rsidP="008E3381">
      <w:pPr>
        <w:spacing w:after="0" w:line="276" w:lineRule="exact"/>
        <w:ind w:left="20" w:right="150" w:firstLine="580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209B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удосконалення системи підготовки спортсменів для участі в районних, обласних</w:t>
      </w:r>
      <w:r w:rsidRPr="00C209B9">
        <w:rPr>
          <w:rFonts w:ascii="Times New Roman" w:hAnsi="Times New Roman" w:cs="Times New Roman"/>
          <w:color w:val="000000"/>
          <w:spacing w:val="10"/>
          <w:sz w:val="28"/>
          <w:szCs w:val="28"/>
          <w:lang w:eastAsia="ru-RU"/>
        </w:rPr>
        <w:t xml:space="preserve"> змаганнях</w:t>
      </w:r>
      <w:r w:rsidRPr="00C209B9">
        <w:rPr>
          <w:rFonts w:ascii="Times New Roman" w:hAnsi="Times New Roman" w:cs="Times New Roman"/>
          <w:color w:val="000000"/>
          <w:spacing w:val="10"/>
          <w:sz w:val="28"/>
          <w:szCs w:val="28"/>
          <w:lang w:val="uk-UA" w:eastAsia="ru-RU"/>
        </w:rPr>
        <w:t>,</w:t>
      </w:r>
      <w:r w:rsidRPr="00C209B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що сприятиме утвердженню патріотичних почуттів у молоді та підвищенню авторитету;</w:t>
      </w:r>
    </w:p>
    <w:p w:rsidR="00511677" w:rsidRPr="00C209B9" w:rsidRDefault="00511677" w:rsidP="00C209B9">
      <w:pPr>
        <w:spacing w:after="242" w:line="276" w:lineRule="exact"/>
        <w:ind w:left="20" w:right="150" w:firstLine="580"/>
        <w:jc w:val="both"/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</w:pPr>
      <w:r w:rsidRPr="00C209B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формування широкої мережі сучасних спортивних споруд для масового спорту та </w:t>
      </w:r>
      <w:r w:rsidRPr="00C209B9"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>спорту</w:t>
      </w:r>
      <w:r w:rsidRPr="00C209B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вищих досягнень в селі.</w:t>
      </w:r>
    </w:p>
    <w:p w:rsidR="00511677" w:rsidRPr="00C209B9" w:rsidRDefault="00511677" w:rsidP="008E3381">
      <w:pPr>
        <w:spacing w:after="0" w:line="240" w:lineRule="auto"/>
        <w:ind w:left="-567" w:right="-312"/>
        <w:jc w:val="center"/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</w:pPr>
      <w:r w:rsidRPr="00C209B9">
        <w:rPr>
          <w:rFonts w:ascii="Times New Roman" w:eastAsia="Arial Unicode MS" w:hAnsi="Times New Roman" w:cs="Times New Roman"/>
          <w:b/>
          <w:bCs/>
          <w:color w:val="000000"/>
          <w:sz w:val="28"/>
          <w:szCs w:val="28"/>
          <w:lang w:val="uk-UA" w:eastAsia="ru-RU"/>
        </w:rPr>
        <w:t>6</w:t>
      </w:r>
      <w:r w:rsidRPr="00C209B9">
        <w:rPr>
          <w:rFonts w:ascii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. Напрями діяльності та заходи з реалізації програми</w:t>
      </w:r>
      <w:r w:rsidRPr="00C209B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511677" w:rsidRPr="003C2867" w:rsidRDefault="00511677" w:rsidP="008E3381">
      <w:pPr>
        <w:spacing w:after="0" w:line="240" w:lineRule="auto"/>
        <w:ind w:left="142" w:right="-312"/>
        <w:jc w:val="center"/>
        <w:rPr>
          <w:rFonts w:ascii="Times New Roman" w:hAnsi="Times New Roman" w:cs="Times New Roman"/>
          <w:color w:val="000000"/>
          <w:sz w:val="24"/>
          <w:szCs w:val="24"/>
          <w:lang w:val="uk-UA" w:eastAsia="ru-RU"/>
        </w:rPr>
      </w:pPr>
    </w:p>
    <w:tbl>
      <w:tblPr>
        <w:tblW w:w="960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1E0"/>
      </w:tblPr>
      <w:tblGrid>
        <w:gridCol w:w="677"/>
        <w:gridCol w:w="1288"/>
        <w:gridCol w:w="2126"/>
        <w:gridCol w:w="992"/>
        <w:gridCol w:w="1134"/>
        <w:gridCol w:w="1276"/>
        <w:gridCol w:w="871"/>
        <w:gridCol w:w="1244"/>
      </w:tblGrid>
      <w:tr w:rsidR="00511677" w:rsidRPr="008C5B58">
        <w:trPr>
          <w:trHeight w:val="1995"/>
          <w:jc w:val="center"/>
        </w:trPr>
        <w:tc>
          <w:tcPr>
            <w:tcW w:w="6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val="uk-UA" w:eastAsia="ru-RU"/>
              </w:rPr>
              <w:t>№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val="uk-UA" w:eastAsia="ru-RU"/>
              </w:rPr>
              <w:t>з/п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val="uk-UA" w:eastAsia="ru-RU"/>
              </w:rPr>
              <w:t>Назва напряму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val="uk-UA" w:eastAsia="ru-RU"/>
              </w:rPr>
              <w:t>Діяльності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val="uk-UA" w:eastAsia="ru-RU"/>
              </w:rPr>
              <w:t>(пріоритетні завдання)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val="uk-UA" w:eastAsia="ru-RU"/>
              </w:rPr>
              <w:t> 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val="uk-UA" w:eastAsia="ru-RU"/>
              </w:rPr>
              <w:t>Перелік заходів П</w:t>
            </w:r>
            <w:r w:rsidRPr="003C286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val="uk-UA" w:eastAsia="ru-RU"/>
              </w:rPr>
              <w:t>рограми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val="uk-UA" w:eastAsia="ru-RU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val="uk-UA" w:eastAsia="ru-RU"/>
              </w:rPr>
              <w:t>Строк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val="uk-UA" w:eastAsia="ru-RU"/>
              </w:rPr>
              <w:t>вико-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val="uk-UA" w:eastAsia="ru-RU"/>
              </w:rPr>
              <w:t>нання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val="uk-UA" w:eastAsia="ru-RU"/>
              </w:rPr>
              <w:t>заходу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val="uk-UA" w:eastAsia="ru-RU"/>
              </w:rPr>
              <w:t> </w:t>
            </w:r>
          </w:p>
          <w:p w:rsidR="00511677" w:rsidRPr="003C2867" w:rsidRDefault="00511677" w:rsidP="00081CF9">
            <w:pPr>
              <w:tabs>
                <w:tab w:val="left" w:pos="1253"/>
              </w:tabs>
              <w:spacing w:after="0" w:line="240" w:lineRule="auto"/>
              <w:ind w:right="374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val="uk-UA" w:eastAsia="ru-RU"/>
              </w:rPr>
              <w:t> 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val="uk-UA" w:eastAsia="ru-RU"/>
              </w:rPr>
              <w:t>Виконавці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val="uk-UA" w:eastAsia="ru-RU"/>
              </w:rPr>
              <w:t>Джерела фінансу-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val="uk-UA" w:eastAsia="ru-RU"/>
              </w:rPr>
              <w:t>вання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val="uk-UA" w:eastAsia="ru-RU"/>
              </w:rPr>
            </w:pPr>
            <w:r w:rsidRPr="003C286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val="uk-UA" w:eastAsia="ru-RU"/>
              </w:rPr>
              <w:t>Орієнтовні обсяги  фінансування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val="uk-UA" w:eastAsia="ru-RU"/>
              </w:rPr>
              <w:t>(вартіст)грн.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val="uk-UA" w:eastAsia="ru-RU"/>
              </w:rPr>
              <w:t> 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val="uk-UA" w:eastAsia="ru-RU"/>
              </w:rPr>
            </w:pPr>
            <w:r w:rsidRPr="003C286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val="uk-UA" w:eastAsia="ru-RU"/>
              </w:rPr>
              <w:t>Очікува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val="uk-UA" w:eastAsia="ru-RU"/>
              </w:rPr>
              <w:t>ний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val="uk-UA" w:eastAsia="ru-RU"/>
              </w:rPr>
              <w:t>результат</w:t>
            </w:r>
          </w:p>
        </w:tc>
      </w:tr>
      <w:tr w:rsidR="00511677" w:rsidRPr="008C5B58">
        <w:trPr>
          <w:trHeight w:val="2472"/>
          <w:jc w:val="center"/>
        </w:trPr>
        <w:tc>
          <w:tcPr>
            <w:tcW w:w="677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 </w:t>
            </w:r>
          </w:p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 xml:space="preserve">1. </w:t>
            </w:r>
          </w:p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 </w:t>
            </w:r>
          </w:p>
        </w:tc>
        <w:tc>
          <w:tcPr>
            <w:tcW w:w="12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 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Фізкультурно-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оздоровча та спортивно-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 xml:space="preserve">масова робота </w:t>
            </w:r>
          </w:p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677" w:rsidRPr="003C2867" w:rsidRDefault="00511677" w:rsidP="00081CF9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1.1.Фізичне виховання, фізкультурно-оздоровча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і спортивна робота в навчальних закладах.</w:t>
            </w:r>
          </w:p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1.2. Забезпечення проведення у навчальних закладах комплексних спортивно-масових змагань.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2020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 xml:space="preserve">рік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О</w:t>
            </w: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 xml:space="preserve">ргани місцевого самоврядування, навчальні заклади </w:t>
            </w:r>
          </w:p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Фінансування не потребує </w:t>
            </w:r>
          </w:p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 </w:t>
            </w:r>
          </w:p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Фінансування не потребує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11677" w:rsidRPr="003C2867" w:rsidRDefault="00511677" w:rsidP="00081CF9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Загальна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кількість тих,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хто займається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фізкультурно-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оздоровчою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роботою в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навчальних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 xml:space="preserve">закладах 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збільшиться</w:t>
            </w:r>
          </w:p>
        </w:tc>
      </w:tr>
      <w:tr w:rsidR="00511677" w:rsidRPr="008C5B58">
        <w:trPr>
          <w:trHeight w:val="380"/>
          <w:jc w:val="center"/>
        </w:trPr>
        <w:tc>
          <w:tcPr>
            <w:tcW w:w="677" w:type="dxa"/>
            <w:vMerge/>
            <w:tcBorders>
              <w:right w:val="single" w:sz="4" w:space="0" w:color="auto"/>
            </w:tcBorders>
            <w:vAlign w:val="center"/>
          </w:tcPr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67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1.2. Виїздні матчі футбольно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 xml:space="preserve">ї команди </w:t>
            </w: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 xml:space="preserve"> </w:t>
            </w:r>
          </w:p>
          <w:p w:rsidR="0051167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1.2.1.Оплата перевезень футбольної команди і суддівські витрати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67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Травень- жовтень 2020</w:t>
            </w: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року</w:t>
            </w:r>
          </w:p>
          <w:p w:rsidR="0051167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Травень- жовтень 2020</w:t>
            </w: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року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677" w:rsidRDefault="00511677" w:rsidP="00081CF9">
            <w:pPr>
              <w:spacing w:before="100" w:beforeAutospacing="1" w:after="100" w:afterAutospacing="1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Органи місцевого самоврядування</w:t>
            </w:r>
          </w:p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Органи місцевого самоврядування</w:t>
            </w:r>
            <w:r w:rsidRPr="003C2867">
              <w:rPr>
                <w:rFonts w:ascii="Times New Roman" w:hAnsi="Times New Roman" w:cs="Times New Roman"/>
                <w:vanish/>
                <w:color w:val="000000"/>
                <w:sz w:val="18"/>
                <w:szCs w:val="18"/>
                <w:lang w:val="uk-UA" w:eastAsia="ru-RU"/>
              </w:rPr>
              <w:t>олоді та спорту, відділ освіти урно-оздоровча і спортивна робота в навчальних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67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 xml:space="preserve">Місцевий </w:t>
            </w: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бюджет </w:t>
            </w:r>
          </w:p>
          <w:p w:rsidR="0051167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 xml:space="preserve">Місцевий </w:t>
            </w: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бюджет 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677" w:rsidRDefault="00511677" w:rsidP="00081CF9">
            <w:pPr>
              <w:spacing w:before="100" w:beforeAutospacing="1" w:after="100" w:afterAutospacing="1" w:line="240" w:lineRule="auto"/>
              <w:ind w:right="-102"/>
              <w:jc w:val="center"/>
              <w:rPr>
                <w:rFonts w:ascii="Times New Roman" w:hAnsi="Times New Roman" w:cs="Times New Roman"/>
                <w:sz w:val="18"/>
                <w:szCs w:val="18"/>
                <w:lang w:val="uk-UA"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uk-UA" w:eastAsia="ru-RU"/>
              </w:rPr>
              <w:t>45</w:t>
            </w:r>
            <w:r w:rsidRPr="009F1679">
              <w:rPr>
                <w:rFonts w:ascii="Times New Roman" w:hAnsi="Times New Roman" w:cs="Times New Roman"/>
                <w:sz w:val="18"/>
                <w:szCs w:val="18"/>
                <w:lang w:val="uk-UA" w:eastAsia="ru-RU"/>
              </w:rPr>
              <w:t>000</w:t>
            </w:r>
          </w:p>
          <w:p w:rsidR="00511677" w:rsidRDefault="00511677" w:rsidP="00081CF9">
            <w:pPr>
              <w:spacing w:before="100" w:beforeAutospacing="1" w:after="100" w:afterAutospacing="1" w:line="240" w:lineRule="auto"/>
              <w:ind w:right="-102"/>
              <w:jc w:val="center"/>
              <w:rPr>
                <w:rFonts w:ascii="Times New Roman" w:hAnsi="Times New Roman" w:cs="Times New Roman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uk-UA" w:eastAsia="ru-RU"/>
              </w:rPr>
              <w:t>10000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Виконання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заходів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програми дасть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можливість виступати у першості району по футболу.</w:t>
            </w:r>
          </w:p>
        </w:tc>
      </w:tr>
      <w:tr w:rsidR="00511677" w:rsidRPr="008C5B58">
        <w:trPr>
          <w:trHeight w:val="550"/>
          <w:jc w:val="center"/>
        </w:trPr>
        <w:tc>
          <w:tcPr>
            <w:tcW w:w="677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1.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3</w:t>
            </w: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.Проведення змагань по міні-футболу між вулицями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, зимові чемпіонати по волейболу</w:t>
            </w:r>
          </w:p>
          <w:p w:rsidR="00511677" w:rsidRPr="003C2867" w:rsidRDefault="00511677" w:rsidP="00081CF9">
            <w:pPr>
              <w:spacing w:after="240" w:line="240" w:lineRule="auto"/>
              <w:ind w:left="218"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after="240" w:line="240" w:lineRule="auto"/>
              <w:ind w:left="218"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after="24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1.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3</w:t>
            </w: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 xml:space="preserve">.1. Проведення змагань по волейболу між вулицями </w:t>
            </w:r>
          </w:p>
          <w:p w:rsidR="00511677" w:rsidRPr="003C2867" w:rsidRDefault="00511677" w:rsidP="00081CF9">
            <w:pPr>
              <w:spacing w:after="24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1.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3</w:t>
            </w: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 xml:space="preserve">.2. Участь у  районних сільських спортивних іграх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березень-серпень 2020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року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Вересень 2020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Року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2020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 xml:space="preserve">рік 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Органи місцевого самоврядування </w:t>
            </w:r>
          </w:p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 </w:t>
            </w:r>
          </w:p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 </w:t>
            </w:r>
          </w:p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 </w:t>
            </w:r>
          </w:p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 </w:t>
            </w:r>
          </w:p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 </w:t>
            </w:r>
          </w:p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 xml:space="preserve"> Місцевий </w:t>
            </w: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бюджет 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Фінансування не потребує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Фінансування не потребує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</w:tcBorders>
          </w:tcPr>
          <w:p w:rsidR="00511677" w:rsidRPr="003C2867" w:rsidRDefault="00511677" w:rsidP="00081CF9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 xml:space="preserve">Виконання 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заходів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 xml:space="preserve">програми дасть 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 xml:space="preserve">можливість 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 xml:space="preserve">сформувати систему підготовки спортивних резервів для збірних команд села 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 xml:space="preserve">Виконання 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заходу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 xml:space="preserve">програми дасть 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 xml:space="preserve">можливість 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взяти участь у районних спортивних змаганнях у 2014 році та визначити кращі спортивні команди.</w:t>
            </w:r>
          </w:p>
        </w:tc>
      </w:tr>
      <w:tr w:rsidR="00511677" w:rsidRPr="008C5B58">
        <w:trPr>
          <w:trHeight w:val="2782"/>
          <w:jc w:val="center"/>
        </w:trPr>
        <w:tc>
          <w:tcPr>
            <w:tcW w:w="6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2.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Матеріально-технічне за безпечення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2.1. Закупка інвентаря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,взуття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2.2. Забезпечити збереження та ефективне використання фізкультурно-оздоровчих та спортивних споруд.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2.3. Поточні ремонтні роботи у  роздягальних кімнатах.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2020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рік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2020</w:t>
            </w: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 xml:space="preserve"> рік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2020</w:t>
            </w: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 xml:space="preserve"> рік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Органи місцевого самоврядування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Місцевий</w:t>
            </w: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 xml:space="preserve"> бюджет 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 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9F1679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sz w:val="18"/>
                <w:szCs w:val="18"/>
                <w:lang w:val="uk-UA"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uk-UA" w:eastAsia="ru-RU"/>
              </w:rPr>
              <w:t>25</w:t>
            </w:r>
            <w:r w:rsidRPr="009F1679">
              <w:rPr>
                <w:rFonts w:ascii="Times New Roman" w:hAnsi="Times New Roman" w:cs="Times New Roman"/>
                <w:sz w:val="18"/>
                <w:szCs w:val="18"/>
                <w:lang w:val="uk-UA" w:eastAsia="ru-RU"/>
              </w:rPr>
              <w:t>000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</w:tcBorders>
          </w:tcPr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Виконання заходу програми дасть можливість створити належні матеріально- технічні умови для розвитку пріоритетних видів спорту, підвищити рівень забезпечення населення фізкультурно- спортивними спорудами різного типу.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</w:tc>
      </w:tr>
      <w:tr w:rsidR="00511677" w:rsidRPr="008C5B58">
        <w:trPr>
          <w:trHeight w:val="380"/>
          <w:jc w:val="center"/>
        </w:trPr>
        <w:tc>
          <w:tcPr>
            <w:tcW w:w="6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 xml:space="preserve">3. 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Наукове забезпечення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3.1. Сприяти проведенню  конференцій, семінарів з проблем розвитку фізичної культури і спорту у сільській місцевості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2020</w:t>
            </w: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рік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О</w:t>
            </w: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ргани місцевого самоврядування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Фінансування не потребує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 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 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 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 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 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11677" w:rsidRPr="003C2867" w:rsidRDefault="00511677" w:rsidP="00081CF9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 xml:space="preserve">Покращиться система впровадження наукових досліджень у 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практику роботи.</w:t>
            </w:r>
          </w:p>
        </w:tc>
      </w:tr>
      <w:tr w:rsidR="00511677" w:rsidRPr="008C5B58">
        <w:trPr>
          <w:trHeight w:val="380"/>
          <w:jc w:val="center"/>
        </w:trPr>
        <w:tc>
          <w:tcPr>
            <w:tcW w:w="6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4.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Медичне забезпечення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 xml:space="preserve">4.1. Забезпечувати щорічне медичне обстеження спортсменів  </w:t>
            </w:r>
          </w:p>
          <w:p w:rsidR="0051167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 xml:space="preserve">Футбольної команди </w:t>
            </w:r>
          </w:p>
          <w:p w:rsidR="0051167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4.2 Закупка медикаментів</w:t>
            </w:r>
          </w:p>
          <w:p w:rsidR="0051167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A4620E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67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2020</w:t>
            </w: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 xml:space="preserve"> рік</w:t>
            </w:r>
          </w:p>
          <w:p w:rsidR="0051167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2020 рік</w:t>
            </w:r>
          </w:p>
          <w:p w:rsidR="0051167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О</w:t>
            </w: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ргани місцевого самоврядування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67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Фінансування не потребує</w:t>
            </w:r>
          </w:p>
          <w:p w:rsidR="0051167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Місцевий  бюджет</w:t>
            </w:r>
          </w:p>
          <w:p w:rsidR="0051167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</w:p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677" w:rsidRPr="009F1679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sz w:val="18"/>
                <w:szCs w:val="18"/>
                <w:lang w:val="uk-UA" w:eastAsia="ru-RU"/>
              </w:rPr>
            </w:pPr>
          </w:p>
          <w:p w:rsidR="00511677" w:rsidRPr="009F1679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sz w:val="18"/>
                <w:szCs w:val="18"/>
                <w:lang w:val="uk-UA" w:eastAsia="ru-RU"/>
              </w:rPr>
            </w:pPr>
          </w:p>
          <w:p w:rsidR="00511677" w:rsidRPr="009F1679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sz w:val="18"/>
                <w:szCs w:val="18"/>
                <w:lang w:val="uk-UA" w:eastAsia="ru-RU"/>
              </w:rPr>
            </w:pPr>
          </w:p>
          <w:p w:rsidR="00511677" w:rsidRPr="009F1679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sz w:val="18"/>
                <w:szCs w:val="18"/>
                <w:lang w:val="uk-UA" w:eastAsia="ru-RU"/>
              </w:rPr>
            </w:pPr>
          </w:p>
          <w:p w:rsidR="00511677" w:rsidRPr="009F1679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sz w:val="18"/>
                <w:szCs w:val="18"/>
                <w:lang w:val="uk-UA" w:eastAsia="ru-RU"/>
              </w:rPr>
            </w:pPr>
          </w:p>
          <w:p w:rsidR="0051167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sz w:val="18"/>
                <w:szCs w:val="18"/>
                <w:lang w:val="uk-UA"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uk-UA" w:eastAsia="ru-RU"/>
              </w:rPr>
              <w:t>5</w:t>
            </w:r>
            <w:r w:rsidRPr="009F1679">
              <w:rPr>
                <w:rFonts w:ascii="Times New Roman" w:hAnsi="Times New Roman" w:cs="Times New Roman"/>
                <w:sz w:val="18"/>
                <w:szCs w:val="18"/>
                <w:lang w:val="uk-UA" w:eastAsia="ru-RU"/>
              </w:rPr>
              <w:t>000</w:t>
            </w:r>
          </w:p>
          <w:p w:rsidR="0051167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sz w:val="18"/>
                <w:szCs w:val="18"/>
                <w:lang w:val="uk-UA" w:eastAsia="ru-RU"/>
              </w:rPr>
            </w:pPr>
          </w:p>
          <w:p w:rsidR="0051167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sz w:val="18"/>
                <w:szCs w:val="18"/>
                <w:lang w:val="uk-UA" w:eastAsia="ru-RU"/>
              </w:rPr>
            </w:pPr>
          </w:p>
          <w:p w:rsidR="00511677" w:rsidRPr="009F1679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sz w:val="18"/>
                <w:szCs w:val="18"/>
                <w:lang w:val="uk-UA" w:eastAsia="ru-RU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11677" w:rsidRPr="009F1679" w:rsidRDefault="00511677" w:rsidP="00081CF9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9F1679">
              <w:rPr>
                <w:rFonts w:ascii="Times New Roman" w:hAnsi="Times New Roman" w:cs="Times New Roman"/>
                <w:sz w:val="18"/>
                <w:szCs w:val="18"/>
                <w:lang w:val="uk-UA" w:eastAsia="ru-RU"/>
              </w:rPr>
              <w:t xml:space="preserve">Покращиться система медичного </w:t>
            </w:r>
          </w:p>
          <w:p w:rsidR="00511677" w:rsidRPr="009F1679" w:rsidRDefault="00511677" w:rsidP="00081CF9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9F1679">
              <w:rPr>
                <w:rFonts w:ascii="Times New Roman" w:hAnsi="Times New Roman" w:cs="Times New Roman"/>
                <w:sz w:val="18"/>
                <w:szCs w:val="18"/>
                <w:lang w:val="uk-UA" w:eastAsia="ru-RU"/>
              </w:rPr>
              <w:t>обстеження спортсменів</w:t>
            </w:r>
          </w:p>
        </w:tc>
      </w:tr>
      <w:tr w:rsidR="00511677" w:rsidRPr="008C5B58">
        <w:trPr>
          <w:trHeight w:val="380"/>
          <w:jc w:val="center"/>
        </w:trPr>
        <w:tc>
          <w:tcPr>
            <w:tcW w:w="6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5.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Інформаційно-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пропагандист-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сяке забезпечення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5.1.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 xml:space="preserve"> Інформувати населення села Бичківці</w:t>
            </w: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 xml:space="preserve"> через місцеві засоби інформації про позитивний вплив на людину занять фізичною культурою і спортом</w:t>
            </w:r>
          </w:p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 xml:space="preserve">5.2. Висвітлювати спортивні події, досягнення спортсменів </w:t>
            </w:r>
          </w:p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5.3. Розповсюджувати науково-популярні, методичні видання, на допомогу особам, які самостійно займаються фізичними вправами.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2020</w:t>
            </w: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 xml:space="preserve"> рік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О</w:t>
            </w: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 xml:space="preserve">ргани місцевого самоврядування </w:t>
            </w:r>
          </w:p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Фінансування не потребує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 </w:t>
            </w:r>
          </w:p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 </w:t>
            </w:r>
          </w:p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 </w:t>
            </w:r>
          </w:p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 </w:t>
            </w:r>
          </w:p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 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 </w:t>
            </w:r>
          </w:p>
        </w:tc>
      </w:tr>
      <w:tr w:rsidR="00511677" w:rsidRPr="008C5B58">
        <w:trPr>
          <w:trHeight w:val="380"/>
          <w:jc w:val="center"/>
        </w:trPr>
        <w:tc>
          <w:tcPr>
            <w:tcW w:w="6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6.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Фінансове забезпечення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6.1.Розробити та укласти угоду про співпрацю та цільове використання коштів на проведення спортивно-масових заходів, підготовку спортсменів та команд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2020</w:t>
            </w: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 xml:space="preserve"> рік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О</w:t>
            </w: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 xml:space="preserve">ргани місцевого самоврядування </w:t>
            </w:r>
          </w:p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Фінансування не потребує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 </w:t>
            </w:r>
          </w:p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 </w:t>
            </w:r>
          </w:p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 </w:t>
            </w:r>
          </w:p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 </w:t>
            </w:r>
          </w:p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 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11677" w:rsidRPr="003C2867" w:rsidRDefault="00511677" w:rsidP="00081CF9">
            <w:pPr>
              <w:spacing w:before="100" w:beforeAutospacing="1" w:after="100" w:afterAutospacing="1" w:line="240" w:lineRule="auto"/>
              <w:ind w:right="-102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Реалізація заходу дасть змогу забезпечити використання коштів відповідно до чинного законодавства України</w:t>
            </w:r>
          </w:p>
        </w:tc>
      </w:tr>
      <w:tr w:rsidR="00511677" w:rsidRPr="008C5B58">
        <w:trPr>
          <w:trHeight w:val="380"/>
          <w:jc w:val="center"/>
        </w:trPr>
        <w:tc>
          <w:tcPr>
            <w:tcW w:w="6217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Всього</w:t>
            </w:r>
          </w:p>
          <w:p w:rsidR="00511677" w:rsidRPr="003C2867" w:rsidRDefault="00511677" w:rsidP="00081CF9">
            <w:pPr>
              <w:spacing w:after="0" w:line="240" w:lineRule="auto"/>
              <w:ind w:right="-102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 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677" w:rsidRPr="003C2867" w:rsidRDefault="00511677" w:rsidP="00081CF9">
            <w:pPr>
              <w:spacing w:after="0" w:line="240" w:lineRule="auto"/>
              <w:ind w:right="-102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uk-UA" w:eastAsia="ru-RU"/>
              </w:rPr>
              <w:t>85</w:t>
            </w:r>
            <w:r w:rsidRPr="0030056C">
              <w:rPr>
                <w:rFonts w:ascii="Times New Roman" w:hAnsi="Times New Roman" w:cs="Times New Roman"/>
                <w:sz w:val="18"/>
                <w:szCs w:val="18"/>
                <w:lang w:val="uk-UA" w:eastAsia="ru-RU"/>
              </w:rPr>
              <w:t xml:space="preserve"> 000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511677" w:rsidRPr="003C2867" w:rsidRDefault="00511677" w:rsidP="00081CF9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C2867">
              <w:rPr>
                <w:rFonts w:ascii="Times New Roman" w:hAnsi="Times New Roman" w:cs="Times New Roman"/>
                <w:color w:val="000000"/>
                <w:sz w:val="18"/>
                <w:szCs w:val="18"/>
                <w:lang w:val="uk-UA" w:eastAsia="ru-RU"/>
              </w:rPr>
              <w:t> </w:t>
            </w:r>
          </w:p>
        </w:tc>
      </w:tr>
    </w:tbl>
    <w:p w:rsidR="00511677" w:rsidRPr="00C209B9" w:rsidRDefault="00511677" w:rsidP="008E3381">
      <w:pPr>
        <w:spacing w:after="0" w:line="240" w:lineRule="auto"/>
        <w:rPr>
          <w:rFonts w:ascii="Times New Roman" w:eastAsia="Arial Unicode MS" w:hAnsi="Times New Roman" w:cs="Times New Roman"/>
          <w:color w:val="000000"/>
          <w:sz w:val="28"/>
          <w:szCs w:val="28"/>
          <w:lang w:val="uk-UA" w:eastAsia="ru-RU"/>
        </w:rPr>
      </w:pPr>
      <w:r w:rsidRPr="00C209B9">
        <w:rPr>
          <w:rFonts w:ascii="Times New Roman" w:eastAsia="Arial Unicode MS" w:hAnsi="Times New Roman" w:cs="Times New Roman"/>
          <w:i/>
          <w:iCs/>
          <w:color w:val="000000"/>
          <w:sz w:val="28"/>
          <w:szCs w:val="28"/>
          <w:lang w:val="uk-UA" w:eastAsia="ru-RU"/>
        </w:rPr>
        <w:t>*Прим.</w:t>
      </w:r>
      <w:r w:rsidRPr="00C209B9">
        <w:rPr>
          <w:rFonts w:ascii="Times New Roman" w:eastAsia="Arial Unicode MS" w:hAnsi="Times New Roman" w:cs="Times New Roman"/>
          <w:color w:val="000000"/>
          <w:sz w:val="28"/>
          <w:szCs w:val="28"/>
          <w:lang w:val="uk-UA" w:eastAsia="ru-RU"/>
        </w:rPr>
        <w:t xml:space="preserve"> Використовувати норми витрат на проведення спортивних змагань та навчально-тренувальних зборів затверджених Чортківською міською радою.</w:t>
      </w:r>
    </w:p>
    <w:p w:rsidR="00511677" w:rsidRPr="00C209B9" w:rsidRDefault="00511677" w:rsidP="008E3381">
      <w:pPr>
        <w:spacing w:after="0" w:line="240" w:lineRule="auto"/>
        <w:rPr>
          <w:rFonts w:ascii="Times New Roman" w:eastAsia="Arial Unicode MS" w:hAnsi="Times New Roman"/>
          <w:b/>
          <w:bCs/>
          <w:color w:val="000000"/>
          <w:sz w:val="28"/>
          <w:szCs w:val="28"/>
          <w:lang w:val="uk-UA" w:eastAsia="ru-RU"/>
        </w:rPr>
      </w:pPr>
    </w:p>
    <w:p w:rsidR="00511677" w:rsidRPr="00C209B9" w:rsidRDefault="00511677" w:rsidP="008E3381">
      <w:pPr>
        <w:spacing w:after="0" w:line="240" w:lineRule="auto"/>
        <w:jc w:val="center"/>
        <w:rPr>
          <w:rFonts w:ascii="Times New Roman" w:eastAsia="Arial Unicode MS" w:hAnsi="Times New Roman"/>
          <w:b/>
          <w:bCs/>
          <w:color w:val="000000"/>
          <w:sz w:val="28"/>
          <w:szCs w:val="28"/>
          <w:lang w:eastAsia="ru-RU"/>
        </w:rPr>
      </w:pPr>
      <w:r w:rsidRPr="00C209B9">
        <w:rPr>
          <w:rFonts w:ascii="Times New Roman" w:eastAsia="Arial Unicode MS" w:hAnsi="Times New Roman" w:cs="Times New Roman"/>
          <w:b/>
          <w:bCs/>
          <w:color w:val="000000"/>
          <w:sz w:val="28"/>
          <w:szCs w:val="28"/>
          <w:lang w:val="uk-UA" w:eastAsia="ru-RU"/>
        </w:rPr>
        <w:t xml:space="preserve">7. </w:t>
      </w:r>
      <w:r w:rsidRPr="00C209B9">
        <w:rPr>
          <w:rFonts w:ascii="Times New Roman" w:eastAsia="Arial Unicode MS" w:hAnsi="Times New Roman" w:cs="Times New Roman"/>
          <w:b/>
          <w:bCs/>
          <w:color w:val="000000"/>
          <w:sz w:val="28"/>
          <w:szCs w:val="28"/>
          <w:lang w:eastAsia="ru-RU"/>
        </w:rPr>
        <w:t xml:space="preserve">Координація </w:t>
      </w:r>
      <w:r>
        <w:rPr>
          <w:rFonts w:ascii="Times New Roman" w:eastAsia="Arial Unicode MS" w:hAnsi="Times New Roman" w:cs="Times New Roman"/>
          <w:b/>
          <w:bCs/>
          <w:color w:val="000000"/>
          <w:sz w:val="28"/>
          <w:szCs w:val="28"/>
          <w:lang w:eastAsia="ru-RU"/>
        </w:rPr>
        <w:t xml:space="preserve">та контроль за ходом виконання </w:t>
      </w:r>
      <w:r>
        <w:rPr>
          <w:rFonts w:ascii="Times New Roman" w:eastAsia="Arial Unicode MS" w:hAnsi="Times New Roman" w:cs="Times New Roman"/>
          <w:b/>
          <w:bCs/>
          <w:color w:val="000000"/>
          <w:sz w:val="28"/>
          <w:szCs w:val="28"/>
          <w:lang w:val="uk-UA" w:eastAsia="ru-RU"/>
        </w:rPr>
        <w:t>П</w:t>
      </w:r>
      <w:r w:rsidRPr="00C209B9">
        <w:rPr>
          <w:rFonts w:ascii="Times New Roman" w:eastAsia="Arial Unicode MS" w:hAnsi="Times New Roman" w:cs="Times New Roman"/>
          <w:b/>
          <w:bCs/>
          <w:color w:val="000000"/>
          <w:sz w:val="28"/>
          <w:szCs w:val="28"/>
          <w:lang w:eastAsia="ru-RU"/>
        </w:rPr>
        <w:t>рограми</w:t>
      </w:r>
    </w:p>
    <w:p w:rsidR="00511677" w:rsidRPr="00C209B9" w:rsidRDefault="00511677" w:rsidP="008E3381">
      <w:pPr>
        <w:spacing w:after="0" w:line="240" w:lineRule="auto"/>
        <w:ind w:firstLine="709"/>
        <w:jc w:val="center"/>
        <w:rPr>
          <w:rFonts w:ascii="Times New Roman" w:eastAsia="Arial Unicode MS" w:hAnsi="Times New Roman"/>
          <w:b/>
          <w:bCs/>
          <w:color w:val="000000"/>
          <w:sz w:val="28"/>
          <w:szCs w:val="28"/>
          <w:lang w:eastAsia="ru-RU"/>
        </w:rPr>
      </w:pPr>
    </w:p>
    <w:p w:rsidR="00511677" w:rsidRPr="00C209B9" w:rsidRDefault="00511677" w:rsidP="008E338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hAnsi="Times New Roman" w:cs="Times New Roman"/>
          <w:sz w:val="28"/>
          <w:szCs w:val="28"/>
          <w:lang w:val="uk-UA" w:eastAsia="ru-RU"/>
        </w:rPr>
        <w:t>Здійснення заходів, визначених П</w:t>
      </w:r>
      <w:r w:rsidRPr="00C209B9">
        <w:rPr>
          <w:rFonts w:ascii="Times New Roman" w:hAnsi="Times New Roman" w:cs="Times New Roman"/>
          <w:sz w:val="28"/>
          <w:szCs w:val="28"/>
          <w:lang w:val="uk-UA" w:eastAsia="ru-RU"/>
        </w:rPr>
        <w:t>рограмою, покладається на вико</w:t>
      </w:r>
      <w:r>
        <w:rPr>
          <w:rFonts w:ascii="Times New Roman" w:hAnsi="Times New Roman" w:cs="Times New Roman"/>
          <w:sz w:val="28"/>
          <w:szCs w:val="28"/>
          <w:lang w:val="uk-UA" w:eastAsia="ru-RU"/>
        </w:rPr>
        <w:t>навців, визначених у П</w:t>
      </w:r>
      <w:r w:rsidRPr="00C209B9">
        <w:rPr>
          <w:rFonts w:ascii="Times New Roman" w:hAnsi="Times New Roman" w:cs="Times New Roman"/>
          <w:sz w:val="28"/>
          <w:szCs w:val="28"/>
          <w:lang w:val="uk-UA" w:eastAsia="ru-RU"/>
        </w:rPr>
        <w:t>рограмі.</w:t>
      </w:r>
    </w:p>
    <w:p w:rsidR="00511677" w:rsidRPr="00C209B9" w:rsidRDefault="00511677" w:rsidP="008E338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 w:eastAsia="ru-RU"/>
        </w:rPr>
      </w:pPr>
      <w:r w:rsidRPr="00C209B9">
        <w:rPr>
          <w:rFonts w:ascii="Times New Roman" w:hAnsi="Times New Roman" w:cs="Times New Roman"/>
          <w:sz w:val="28"/>
          <w:szCs w:val="28"/>
          <w:lang w:val="uk-UA" w:eastAsia="ru-RU"/>
        </w:rPr>
        <w:t>Головним розпорядником коштів сільського</w:t>
      </w:r>
      <w:r>
        <w:rPr>
          <w:rFonts w:ascii="Times New Roman" w:hAnsi="Times New Roman" w:cs="Times New Roman"/>
          <w:sz w:val="28"/>
          <w:szCs w:val="28"/>
          <w:lang w:val="uk-UA" w:eastAsia="ru-RU"/>
        </w:rPr>
        <w:t xml:space="preserve"> бюджету для виконання заходів П</w:t>
      </w:r>
      <w:r w:rsidRPr="00C209B9">
        <w:rPr>
          <w:rFonts w:ascii="Times New Roman" w:hAnsi="Times New Roman" w:cs="Times New Roman"/>
          <w:sz w:val="28"/>
          <w:szCs w:val="28"/>
          <w:lang w:val="uk-UA" w:eastAsia="ru-RU"/>
        </w:rPr>
        <w:t>рограми визначити виконавчий комітет сільської ради, який забезпечує безпосередній контроль за здійсненням заходів програми.</w:t>
      </w:r>
    </w:p>
    <w:p w:rsidR="00511677" w:rsidRPr="00C209B9" w:rsidRDefault="00511677" w:rsidP="008E338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 w:eastAsia="ru-RU"/>
        </w:rPr>
      </w:pPr>
      <w:r w:rsidRPr="00C209B9">
        <w:rPr>
          <w:rFonts w:ascii="Times New Roman" w:hAnsi="Times New Roman" w:cs="Times New Roman"/>
          <w:sz w:val="28"/>
          <w:szCs w:val="28"/>
          <w:lang w:val="uk-UA" w:eastAsia="ru-RU"/>
        </w:rPr>
        <w:t>Виконавці, які зазначен</w:t>
      </w:r>
      <w:r>
        <w:rPr>
          <w:rFonts w:ascii="Times New Roman" w:hAnsi="Times New Roman" w:cs="Times New Roman"/>
          <w:sz w:val="28"/>
          <w:szCs w:val="28"/>
          <w:lang w:val="uk-UA" w:eastAsia="ru-RU"/>
        </w:rPr>
        <w:t>і у П</w:t>
      </w:r>
      <w:r w:rsidRPr="00C209B9">
        <w:rPr>
          <w:rFonts w:ascii="Times New Roman" w:hAnsi="Times New Roman" w:cs="Times New Roman"/>
          <w:sz w:val="28"/>
          <w:szCs w:val="28"/>
          <w:lang w:val="uk-UA" w:eastAsia="ru-RU"/>
        </w:rPr>
        <w:t>рограмі, щорічно до 15 січня подають узагальнену  інформацію про стан та результати її виконання.</w:t>
      </w:r>
    </w:p>
    <w:p w:rsidR="00511677" w:rsidRPr="00C209B9" w:rsidRDefault="00511677" w:rsidP="008E338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 w:eastAsia="ru-RU"/>
        </w:rPr>
      </w:pPr>
      <w:r w:rsidRPr="00C209B9"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 xml:space="preserve">Виконавчий комітет </w:t>
      </w:r>
      <w:r w:rsidRPr="00C209B9">
        <w:rPr>
          <w:rFonts w:ascii="Times New Roman" w:hAnsi="Times New Roman" w:cs="Times New Roman"/>
          <w:sz w:val="28"/>
          <w:szCs w:val="28"/>
          <w:lang w:val="uk-UA" w:eastAsia="ru-RU"/>
        </w:rPr>
        <w:t>проводить узагальнення поданої інформації та подає її постійній комісії сільської ради з питань планування, бюджету та фінансування .</w:t>
      </w:r>
    </w:p>
    <w:p w:rsidR="00511677" w:rsidRPr="00C209B9" w:rsidRDefault="00511677" w:rsidP="008E3381">
      <w:pPr>
        <w:spacing w:after="0" w:line="240" w:lineRule="auto"/>
        <w:jc w:val="both"/>
        <w:rPr>
          <w:rFonts w:ascii="Times New Roman" w:eastAsia="Arial Unicode MS" w:hAnsi="Times New Roman"/>
          <w:b/>
          <w:bCs/>
          <w:color w:val="000000"/>
          <w:sz w:val="28"/>
          <w:szCs w:val="28"/>
          <w:lang w:val="uk-UA" w:eastAsia="ru-RU"/>
        </w:rPr>
      </w:pPr>
    </w:p>
    <w:p w:rsidR="00511677" w:rsidRPr="00C209B9" w:rsidRDefault="00511677" w:rsidP="008E3381">
      <w:pPr>
        <w:spacing w:after="0" w:line="240" w:lineRule="auto"/>
        <w:jc w:val="both"/>
        <w:rPr>
          <w:rFonts w:ascii="Times New Roman" w:eastAsia="Arial Unicode MS" w:hAnsi="Times New Roman"/>
          <w:b/>
          <w:bCs/>
          <w:color w:val="000000"/>
          <w:sz w:val="28"/>
          <w:szCs w:val="28"/>
          <w:lang w:val="uk-UA" w:eastAsia="ru-RU"/>
        </w:rPr>
      </w:pPr>
    </w:p>
    <w:p w:rsidR="00511677" w:rsidRPr="00C209B9" w:rsidRDefault="00511677" w:rsidP="008E3381">
      <w:pPr>
        <w:spacing w:after="0" w:line="240" w:lineRule="auto"/>
        <w:jc w:val="both"/>
        <w:rPr>
          <w:rFonts w:ascii="Times New Roman" w:eastAsia="Arial Unicode MS" w:hAnsi="Times New Roman"/>
          <w:color w:val="000000"/>
          <w:sz w:val="28"/>
          <w:szCs w:val="28"/>
          <w:lang w:val="uk-UA" w:eastAsia="ru-RU"/>
        </w:rPr>
      </w:pPr>
      <w:r w:rsidRPr="00C209B9">
        <w:rPr>
          <w:rFonts w:ascii="Times New Roman" w:eastAsia="Arial Unicode MS" w:hAnsi="Times New Roman" w:cs="Times New Roman"/>
          <w:b/>
          <w:bCs/>
          <w:color w:val="000000"/>
          <w:sz w:val="28"/>
          <w:szCs w:val="28"/>
          <w:lang w:val="uk-UA" w:eastAsia="ru-RU"/>
        </w:rPr>
        <w:t xml:space="preserve">Секретар міської ради                   </w:t>
      </w:r>
      <w:r>
        <w:rPr>
          <w:rFonts w:ascii="Times New Roman" w:eastAsia="Arial Unicode MS" w:hAnsi="Times New Roman" w:cs="Times New Roman"/>
          <w:b/>
          <w:bCs/>
          <w:color w:val="000000"/>
          <w:sz w:val="28"/>
          <w:szCs w:val="28"/>
          <w:lang w:val="uk-UA" w:eastAsia="ru-RU"/>
        </w:rPr>
        <w:t xml:space="preserve">                                          Я.П.</w:t>
      </w:r>
      <w:r w:rsidRPr="00C209B9">
        <w:rPr>
          <w:rFonts w:ascii="Times New Roman" w:eastAsia="Arial Unicode MS" w:hAnsi="Times New Roman" w:cs="Times New Roman"/>
          <w:b/>
          <w:bCs/>
          <w:color w:val="000000"/>
          <w:sz w:val="28"/>
          <w:szCs w:val="28"/>
          <w:lang w:val="uk-UA" w:eastAsia="ru-RU"/>
        </w:rPr>
        <w:t xml:space="preserve"> ДЗИНДРА</w:t>
      </w:r>
    </w:p>
    <w:p w:rsidR="00511677" w:rsidRPr="00C209B9" w:rsidRDefault="00511677" w:rsidP="008E3381">
      <w:pPr>
        <w:spacing w:after="242" w:line="276" w:lineRule="exact"/>
        <w:ind w:left="20" w:right="150" w:firstLine="580"/>
        <w:jc w:val="both"/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</w:pPr>
    </w:p>
    <w:p w:rsidR="00511677" w:rsidRPr="00C209B9" w:rsidRDefault="00511677" w:rsidP="008E3381">
      <w:pPr>
        <w:spacing w:after="242" w:line="276" w:lineRule="exact"/>
        <w:ind w:left="20" w:right="150" w:firstLine="580"/>
        <w:jc w:val="both"/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</w:pPr>
    </w:p>
    <w:p w:rsidR="00511677" w:rsidRPr="00C209B9" w:rsidRDefault="00511677" w:rsidP="00B95B40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sectPr w:rsidR="00511677" w:rsidRPr="00C209B9" w:rsidSect="008603C1">
      <w:headerReference w:type="default" r:id="rId7"/>
      <w:pgSz w:w="11906" w:h="16838"/>
      <w:pgMar w:top="1134" w:right="707" w:bottom="28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11677" w:rsidRDefault="00511677" w:rsidP="00604B2B">
      <w:pPr>
        <w:spacing w:after="0" w:line="240" w:lineRule="auto"/>
      </w:pPr>
      <w:r>
        <w:separator/>
      </w:r>
    </w:p>
  </w:endnote>
  <w:endnote w:type="continuationSeparator" w:id="1">
    <w:p w:rsidR="00511677" w:rsidRDefault="00511677" w:rsidP="00604B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rdiaUPC">
    <w:altName w:val="Arial Unicode MS"/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11677" w:rsidRDefault="00511677" w:rsidP="00604B2B">
      <w:pPr>
        <w:spacing w:after="0" w:line="240" w:lineRule="auto"/>
      </w:pPr>
      <w:r>
        <w:separator/>
      </w:r>
    </w:p>
  </w:footnote>
  <w:footnote w:type="continuationSeparator" w:id="1">
    <w:p w:rsidR="00511677" w:rsidRDefault="00511677" w:rsidP="00604B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11677" w:rsidRDefault="00511677" w:rsidP="008F6BC0">
    <w:pPr>
      <w:pStyle w:val="Header"/>
      <w:framePr w:wrap="auto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:rsidR="00511677" w:rsidRDefault="00511677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B318CE"/>
    <w:multiLevelType w:val="hybridMultilevel"/>
    <w:tmpl w:val="FEF0F50A"/>
    <w:lvl w:ilvl="0" w:tplc="F26817F8">
      <w:start w:val="1"/>
      <w:numFmt w:val="decimal"/>
      <w:lvlText w:val="%1."/>
      <w:lvlJc w:val="left"/>
      <w:pPr>
        <w:tabs>
          <w:tab w:val="num" w:pos="525"/>
        </w:tabs>
        <w:ind w:left="525" w:hanging="405"/>
      </w:p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0A9440D"/>
    <w:multiLevelType w:val="hybridMultilevel"/>
    <w:tmpl w:val="92C4D7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4555F9"/>
    <w:multiLevelType w:val="multilevel"/>
    <w:tmpl w:val="12A0D8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0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5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9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94" w:hanging="1800"/>
      </w:pPr>
      <w:rPr>
        <w:rFonts w:hint="default"/>
      </w:rPr>
    </w:lvl>
  </w:abstractNum>
  <w:abstractNum w:abstractNumId="3">
    <w:nsid w:val="1E8C217D"/>
    <w:multiLevelType w:val="hybridMultilevel"/>
    <w:tmpl w:val="3D0ED590"/>
    <w:lvl w:ilvl="0" w:tplc="06F8BBCE">
      <w:start w:val="6"/>
      <w:numFmt w:val="decimal"/>
      <w:lvlText w:val="%1."/>
      <w:lvlJc w:val="left"/>
      <w:pPr>
        <w:ind w:left="1080" w:hanging="360"/>
      </w:pPr>
      <w:rPr>
        <w:rFonts w:eastAsia="Times New Roman"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22915755"/>
    <w:multiLevelType w:val="hybridMultilevel"/>
    <w:tmpl w:val="FAB6E0E4"/>
    <w:lvl w:ilvl="0" w:tplc="53705FD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26F832AB"/>
    <w:multiLevelType w:val="hybridMultilevel"/>
    <w:tmpl w:val="9C3ADD04"/>
    <w:lvl w:ilvl="0" w:tplc="B150DC9A">
      <w:start w:val="2"/>
      <w:numFmt w:val="bullet"/>
      <w:lvlText w:val="-"/>
      <w:lvlJc w:val="left"/>
      <w:pPr>
        <w:ind w:left="218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658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378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818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4538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5978" w:hanging="360"/>
      </w:pPr>
      <w:rPr>
        <w:rFonts w:ascii="Wingdings" w:hAnsi="Wingdings" w:cs="Wingdings" w:hint="default"/>
      </w:rPr>
    </w:lvl>
  </w:abstractNum>
  <w:abstractNum w:abstractNumId="6">
    <w:nsid w:val="2E6F1A27"/>
    <w:multiLevelType w:val="multilevel"/>
    <w:tmpl w:val="F142F666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341C5B55"/>
    <w:multiLevelType w:val="hybridMultilevel"/>
    <w:tmpl w:val="82289AA4"/>
    <w:lvl w:ilvl="0" w:tplc="F26817F8">
      <w:start w:val="1"/>
      <w:numFmt w:val="decimal"/>
      <w:lvlText w:val="%1."/>
      <w:lvlJc w:val="left"/>
      <w:pPr>
        <w:tabs>
          <w:tab w:val="num" w:pos="405"/>
        </w:tabs>
        <w:ind w:left="405" w:hanging="405"/>
      </w:pPr>
    </w:lvl>
    <w:lvl w:ilvl="1" w:tplc="04190019">
      <w:start w:val="1"/>
      <w:numFmt w:val="decimal"/>
      <w:lvlText w:val="%2."/>
      <w:lvlJc w:val="left"/>
      <w:pPr>
        <w:tabs>
          <w:tab w:val="num" w:pos="1200"/>
        </w:tabs>
        <w:ind w:left="120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920"/>
        </w:tabs>
        <w:ind w:left="192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640"/>
        </w:tabs>
        <w:ind w:left="264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360"/>
        </w:tabs>
        <w:ind w:left="336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080"/>
        </w:tabs>
        <w:ind w:left="408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800"/>
        </w:tabs>
        <w:ind w:left="480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520"/>
        </w:tabs>
        <w:ind w:left="552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240"/>
        </w:tabs>
        <w:ind w:left="6240" w:hanging="360"/>
      </w:pPr>
    </w:lvl>
  </w:abstractNum>
  <w:abstractNum w:abstractNumId="8">
    <w:nsid w:val="35FE1506"/>
    <w:multiLevelType w:val="hybridMultilevel"/>
    <w:tmpl w:val="FCF262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641072B"/>
    <w:multiLevelType w:val="hybridMultilevel"/>
    <w:tmpl w:val="909045C0"/>
    <w:lvl w:ilvl="0" w:tplc="4710C386">
      <w:start w:val="1"/>
      <w:numFmt w:val="decimal"/>
      <w:lvlText w:val="%1."/>
      <w:lvlJc w:val="left"/>
      <w:pPr>
        <w:ind w:left="795" w:hanging="360"/>
      </w:pPr>
      <w:rPr>
        <w:rFonts w:ascii="Times New Roman" w:eastAsia="Times New Roman" w:hAnsi="Times New Roman"/>
      </w:rPr>
    </w:lvl>
    <w:lvl w:ilvl="1" w:tplc="04190019">
      <w:start w:val="1"/>
      <w:numFmt w:val="lowerLetter"/>
      <w:lvlText w:val="%2."/>
      <w:lvlJc w:val="left"/>
      <w:pPr>
        <w:ind w:left="1515" w:hanging="360"/>
      </w:pPr>
    </w:lvl>
    <w:lvl w:ilvl="2" w:tplc="0419001B">
      <w:start w:val="1"/>
      <w:numFmt w:val="lowerRoman"/>
      <w:lvlText w:val="%3."/>
      <w:lvlJc w:val="right"/>
      <w:pPr>
        <w:ind w:left="2235" w:hanging="180"/>
      </w:pPr>
    </w:lvl>
    <w:lvl w:ilvl="3" w:tplc="0419000F">
      <w:start w:val="1"/>
      <w:numFmt w:val="decimal"/>
      <w:lvlText w:val="%4."/>
      <w:lvlJc w:val="left"/>
      <w:pPr>
        <w:ind w:left="2955" w:hanging="360"/>
      </w:pPr>
    </w:lvl>
    <w:lvl w:ilvl="4" w:tplc="04190019">
      <w:start w:val="1"/>
      <w:numFmt w:val="lowerLetter"/>
      <w:lvlText w:val="%5."/>
      <w:lvlJc w:val="left"/>
      <w:pPr>
        <w:ind w:left="3675" w:hanging="360"/>
      </w:pPr>
    </w:lvl>
    <w:lvl w:ilvl="5" w:tplc="0419001B">
      <w:start w:val="1"/>
      <w:numFmt w:val="lowerRoman"/>
      <w:lvlText w:val="%6."/>
      <w:lvlJc w:val="right"/>
      <w:pPr>
        <w:ind w:left="4395" w:hanging="180"/>
      </w:pPr>
    </w:lvl>
    <w:lvl w:ilvl="6" w:tplc="0419000F">
      <w:start w:val="1"/>
      <w:numFmt w:val="decimal"/>
      <w:lvlText w:val="%7."/>
      <w:lvlJc w:val="left"/>
      <w:pPr>
        <w:ind w:left="5115" w:hanging="360"/>
      </w:pPr>
    </w:lvl>
    <w:lvl w:ilvl="7" w:tplc="04190019">
      <w:start w:val="1"/>
      <w:numFmt w:val="lowerLetter"/>
      <w:lvlText w:val="%8."/>
      <w:lvlJc w:val="left"/>
      <w:pPr>
        <w:ind w:left="5835" w:hanging="360"/>
      </w:pPr>
    </w:lvl>
    <w:lvl w:ilvl="8" w:tplc="0419001B">
      <w:start w:val="1"/>
      <w:numFmt w:val="lowerRoman"/>
      <w:lvlText w:val="%9."/>
      <w:lvlJc w:val="right"/>
      <w:pPr>
        <w:ind w:left="6555" w:hanging="180"/>
      </w:pPr>
    </w:lvl>
  </w:abstractNum>
  <w:abstractNum w:abstractNumId="10">
    <w:nsid w:val="39B75E39"/>
    <w:multiLevelType w:val="hybridMultilevel"/>
    <w:tmpl w:val="78DC2A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838602D"/>
    <w:multiLevelType w:val="hybridMultilevel"/>
    <w:tmpl w:val="6A48BCBC"/>
    <w:lvl w:ilvl="0" w:tplc="0419000F">
      <w:start w:val="1"/>
      <w:numFmt w:val="decimal"/>
      <w:lvlText w:val="%1."/>
      <w:lvlJc w:val="left"/>
      <w:pPr>
        <w:tabs>
          <w:tab w:val="num" w:pos="960"/>
        </w:tabs>
        <w:ind w:left="9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</w:lvl>
  </w:abstractNum>
  <w:abstractNum w:abstractNumId="12">
    <w:nsid w:val="48B042D4"/>
    <w:multiLevelType w:val="hybridMultilevel"/>
    <w:tmpl w:val="3DC6505E"/>
    <w:lvl w:ilvl="0" w:tplc="8A068162">
      <w:start w:val="1"/>
      <w:numFmt w:val="decimal"/>
      <w:lvlText w:val="%1."/>
      <w:lvlJc w:val="left"/>
      <w:pPr>
        <w:tabs>
          <w:tab w:val="num" w:pos="435"/>
        </w:tabs>
        <w:ind w:left="435" w:hanging="360"/>
      </w:pPr>
      <w:rPr>
        <w:rFonts w:ascii="Times New Roman" w:eastAsia="Times New Roman" w:hAnsi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19000F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abstractNum w:abstractNumId="13">
    <w:nsid w:val="505A62CC"/>
    <w:multiLevelType w:val="hybridMultilevel"/>
    <w:tmpl w:val="7BD08112"/>
    <w:lvl w:ilvl="0" w:tplc="9FF27E36">
      <w:numFmt w:val="bullet"/>
      <w:lvlText w:val="-"/>
      <w:lvlJc w:val="left"/>
      <w:pPr>
        <w:tabs>
          <w:tab w:val="num" w:pos="1260"/>
        </w:tabs>
        <w:ind w:left="126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0A45F33"/>
    <w:multiLevelType w:val="hybridMultilevel"/>
    <w:tmpl w:val="3CEA653A"/>
    <w:lvl w:ilvl="0" w:tplc="A88206C0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512118FF"/>
    <w:multiLevelType w:val="hybridMultilevel"/>
    <w:tmpl w:val="0B482F88"/>
    <w:lvl w:ilvl="0" w:tplc="672A51F6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23448E4"/>
    <w:multiLevelType w:val="hybridMultilevel"/>
    <w:tmpl w:val="632CF230"/>
    <w:lvl w:ilvl="0" w:tplc="1C786BD0">
      <w:start w:val="1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54045630"/>
    <w:multiLevelType w:val="multilevel"/>
    <w:tmpl w:val="67628502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565D02B3"/>
    <w:multiLevelType w:val="hybridMultilevel"/>
    <w:tmpl w:val="4A46B93E"/>
    <w:lvl w:ilvl="0" w:tplc="A45E20A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A6730C0"/>
    <w:multiLevelType w:val="hybridMultilevel"/>
    <w:tmpl w:val="F4AE6DA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CAD07A6"/>
    <w:multiLevelType w:val="hybridMultilevel"/>
    <w:tmpl w:val="2394480A"/>
    <w:lvl w:ilvl="0" w:tplc="51744FA0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530" w:hanging="360"/>
      </w:pPr>
    </w:lvl>
    <w:lvl w:ilvl="2" w:tplc="0419001B">
      <w:start w:val="1"/>
      <w:numFmt w:val="lowerRoman"/>
      <w:lvlText w:val="%3."/>
      <w:lvlJc w:val="right"/>
      <w:pPr>
        <w:ind w:left="2250" w:hanging="180"/>
      </w:pPr>
    </w:lvl>
    <w:lvl w:ilvl="3" w:tplc="0419000F">
      <w:start w:val="1"/>
      <w:numFmt w:val="decimal"/>
      <w:lvlText w:val="%4."/>
      <w:lvlJc w:val="left"/>
      <w:pPr>
        <w:ind w:left="2970" w:hanging="360"/>
      </w:pPr>
    </w:lvl>
    <w:lvl w:ilvl="4" w:tplc="04190019">
      <w:start w:val="1"/>
      <w:numFmt w:val="lowerLetter"/>
      <w:lvlText w:val="%5."/>
      <w:lvlJc w:val="left"/>
      <w:pPr>
        <w:ind w:left="3690" w:hanging="360"/>
      </w:pPr>
    </w:lvl>
    <w:lvl w:ilvl="5" w:tplc="0419001B">
      <w:start w:val="1"/>
      <w:numFmt w:val="lowerRoman"/>
      <w:lvlText w:val="%6."/>
      <w:lvlJc w:val="right"/>
      <w:pPr>
        <w:ind w:left="4410" w:hanging="180"/>
      </w:pPr>
    </w:lvl>
    <w:lvl w:ilvl="6" w:tplc="0419000F">
      <w:start w:val="1"/>
      <w:numFmt w:val="decimal"/>
      <w:lvlText w:val="%7."/>
      <w:lvlJc w:val="left"/>
      <w:pPr>
        <w:ind w:left="5130" w:hanging="360"/>
      </w:pPr>
    </w:lvl>
    <w:lvl w:ilvl="7" w:tplc="04190019">
      <w:start w:val="1"/>
      <w:numFmt w:val="lowerLetter"/>
      <w:lvlText w:val="%8."/>
      <w:lvlJc w:val="left"/>
      <w:pPr>
        <w:ind w:left="5850" w:hanging="360"/>
      </w:pPr>
    </w:lvl>
    <w:lvl w:ilvl="8" w:tplc="0419001B">
      <w:start w:val="1"/>
      <w:numFmt w:val="lowerRoman"/>
      <w:lvlText w:val="%9."/>
      <w:lvlJc w:val="right"/>
      <w:pPr>
        <w:ind w:left="6570" w:hanging="180"/>
      </w:pPr>
    </w:lvl>
  </w:abstractNum>
  <w:abstractNum w:abstractNumId="21">
    <w:nsid w:val="76CD7AAD"/>
    <w:multiLevelType w:val="hybridMultilevel"/>
    <w:tmpl w:val="3E325EEC"/>
    <w:lvl w:ilvl="0" w:tplc="17C437E8">
      <w:start w:val="1"/>
      <w:numFmt w:val="decimal"/>
      <w:lvlText w:val="%1."/>
      <w:lvlJc w:val="left"/>
      <w:pPr>
        <w:ind w:left="13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040" w:hanging="360"/>
      </w:pPr>
    </w:lvl>
    <w:lvl w:ilvl="2" w:tplc="0419001B">
      <w:start w:val="1"/>
      <w:numFmt w:val="lowerRoman"/>
      <w:lvlText w:val="%3."/>
      <w:lvlJc w:val="right"/>
      <w:pPr>
        <w:ind w:left="2760" w:hanging="180"/>
      </w:pPr>
    </w:lvl>
    <w:lvl w:ilvl="3" w:tplc="0419000F">
      <w:start w:val="1"/>
      <w:numFmt w:val="decimal"/>
      <w:lvlText w:val="%4."/>
      <w:lvlJc w:val="left"/>
      <w:pPr>
        <w:ind w:left="3480" w:hanging="360"/>
      </w:pPr>
    </w:lvl>
    <w:lvl w:ilvl="4" w:tplc="04190019">
      <w:start w:val="1"/>
      <w:numFmt w:val="lowerLetter"/>
      <w:lvlText w:val="%5."/>
      <w:lvlJc w:val="left"/>
      <w:pPr>
        <w:ind w:left="4200" w:hanging="360"/>
      </w:pPr>
    </w:lvl>
    <w:lvl w:ilvl="5" w:tplc="0419001B">
      <w:start w:val="1"/>
      <w:numFmt w:val="lowerRoman"/>
      <w:lvlText w:val="%6."/>
      <w:lvlJc w:val="right"/>
      <w:pPr>
        <w:ind w:left="4920" w:hanging="180"/>
      </w:pPr>
    </w:lvl>
    <w:lvl w:ilvl="6" w:tplc="0419000F">
      <w:start w:val="1"/>
      <w:numFmt w:val="decimal"/>
      <w:lvlText w:val="%7."/>
      <w:lvlJc w:val="left"/>
      <w:pPr>
        <w:ind w:left="5640" w:hanging="360"/>
      </w:pPr>
    </w:lvl>
    <w:lvl w:ilvl="7" w:tplc="04190019">
      <w:start w:val="1"/>
      <w:numFmt w:val="lowerLetter"/>
      <w:lvlText w:val="%8."/>
      <w:lvlJc w:val="left"/>
      <w:pPr>
        <w:ind w:left="6360" w:hanging="360"/>
      </w:pPr>
    </w:lvl>
    <w:lvl w:ilvl="8" w:tplc="0419001B">
      <w:start w:val="1"/>
      <w:numFmt w:val="lowerRoman"/>
      <w:lvlText w:val="%9."/>
      <w:lvlJc w:val="right"/>
      <w:pPr>
        <w:ind w:left="7080" w:hanging="180"/>
      </w:pPr>
    </w:lvl>
  </w:abstractNum>
  <w:abstractNum w:abstractNumId="22">
    <w:nsid w:val="7B512018"/>
    <w:multiLevelType w:val="hybridMultilevel"/>
    <w:tmpl w:val="82289AA4"/>
    <w:lvl w:ilvl="0" w:tplc="F26817F8">
      <w:start w:val="1"/>
      <w:numFmt w:val="decimal"/>
      <w:lvlText w:val="%1."/>
      <w:lvlJc w:val="left"/>
      <w:pPr>
        <w:tabs>
          <w:tab w:val="num" w:pos="405"/>
        </w:tabs>
        <w:ind w:left="405" w:hanging="405"/>
      </w:pPr>
    </w:lvl>
    <w:lvl w:ilvl="1" w:tplc="04190019">
      <w:start w:val="1"/>
      <w:numFmt w:val="decimal"/>
      <w:lvlText w:val="%2."/>
      <w:lvlJc w:val="left"/>
      <w:pPr>
        <w:tabs>
          <w:tab w:val="num" w:pos="1200"/>
        </w:tabs>
        <w:ind w:left="120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920"/>
        </w:tabs>
        <w:ind w:left="192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640"/>
        </w:tabs>
        <w:ind w:left="264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360"/>
        </w:tabs>
        <w:ind w:left="336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080"/>
        </w:tabs>
        <w:ind w:left="408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800"/>
        </w:tabs>
        <w:ind w:left="480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520"/>
        </w:tabs>
        <w:ind w:left="552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240"/>
        </w:tabs>
        <w:ind w:left="6240" w:hanging="360"/>
      </w:pPr>
    </w:lvl>
  </w:abstractNum>
  <w:abstractNum w:abstractNumId="23">
    <w:nsid w:val="7B6A66CF"/>
    <w:multiLevelType w:val="hybridMultilevel"/>
    <w:tmpl w:val="13B8B6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2"/>
  </w:num>
  <w:num w:numId="3">
    <w:abstractNumId w:val="7"/>
  </w:num>
  <w:num w:numId="4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9"/>
  </w:num>
  <w:num w:numId="7">
    <w:abstractNumId w:val="23"/>
  </w:num>
  <w:num w:numId="8">
    <w:abstractNumId w:val="3"/>
  </w:num>
  <w:num w:numId="9">
    <w:abstractNumId w:val="14"/>
  </w:num>
  <w:num w:numId="10">
    <w:abstractNumId w:val="16"/>
  </w:num>
  <w:num w:numId="11">
    <w:abstractNumId w:val="21"/>
  </w:num>
  <w:num w:numId="12">
    <w:abstractNumId w:val="15"/>
  </w:num>
  <w:num w:numId="13">
    <w:abstractNumId w:val="17"/>
  </w:num>
  <w:num w:numId="14">
    <w:abstractNumId w:val="6"/>
  </w:num>
  <w:num w:numId="15">
    <w:abstractNumId w:val="2"/>
  </w:num>
  <w:num w:numId="16">
    <w:abstractNumId w:val="5"/>
  </w:num>
  <w:num w:numId="17">
    <w:abstractNumId w:val="20"/>
  </w:num>
  <w:num w:numId="18">
    <w:abstractNumId w:val="10"/>
  </w:num>
  <w:num w:numId="19">
    <w:abstractNumId w:val="19"/>
  </w:num>
  <w:num w:numId="20">
    <w:abstractNumId w:val="1"/>
  </w:num>
  <w:num w:numId="21">
    <w:abstractNumId w:val="18"/>
  </w:num>
  <w:num w:numId="22">
    <w:abstractNumId w:val="8"/>
  </w:num>
  <w:num w:numId="23">
    <w:abstractNumId w:val="0"/>
  </w:num>
  <w:num w:numId="24">
    <w:abstractNumId w:val="11"/>
  </w:num>
  <w:num w:numId="25">
    <w:abstractNumId w:val="2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B3DEB"/>
    <w:rsid w:val="0000111E"/>
    <w:rsid w:val="00001486"/>
    <w:rsid w:val="0001205C"/>
    <w:rsid w:val="00023AB3"/>
    <w:rsid w:val="000250DC"/>
    <w:rsid w:val="0003124B"/>
    <w:rsid w:val="000421F1"/>
    <w:rsid w:val="00043141"/>
    <w:rsid w:val="0004456F"/>
    <w:rsid w:val="00050D2B"/>
    <w:rsid w:val="0005289B"/>
    <w:rsid w:val="0007240E"/>
    <w:rsid w:val="000818CF"/>
    <w:rsid w:val="00081C04"/>
    <w:rsid w:val="00081CF9"/>
    <w:rsid w:val="00090E36"/>
    <w:rsid w:val="000935A8"/>
    <w:rsid w:val="00097D4E"/>
    <w:rsid w:val="000A2B85"/>
    <w:rsid w:val="000A492E"/>
    <w:rsid w:val="000A7CD0"/>
    <w:rsid w:val="000B3529"/>
    <w:rsid w:val="000C67B0"/>
    <w:rsid w:val="000D1E5F"/>
    <w:rsid w:val="000E0B2B"/>
    <w:rsid w:val="000E46E5"/>
    <w:rsid w:val="000E4E58"/>
    <w:rsid w:val="000E670B"/>
    <w:rsid w:val="000F11EB"/>
    <w:rsid w:val="000F12BF"/>
    <w:rsid w:val="000F2715"/>
    <w:rsid w:val="000F4519"/>
    <w:rsid w:val="001078BC"/>
    <w:rsid w:val="00107EE5"/>
    <w:rsid w:val="00110404"/>
    <w:rsid w:val="0011166C"/>
    <w:rsid w:val="001129EE"/>
    <w:rsid w:val="001174D3"/>
    <w:rsid w:val="00124C50"/>
    <w:rsid w:val="00133B5D"/>
    <w:rsid w:val="0013431A"/>
    <w:rsid w:val="00136F9C"/>
    <w:rsid w:val="00143944"/>
    <w:rsid w:val="001449C1"/>
    <w:rsid w:val="001522DD"/>
    <w:rsid w:val="001542C3"/>
    <w:rsid w:val="00163093"/>
    <w:rsid w:val="001678E8"/>
    <w:rsid w:val="001714E7"/>
    <w:rsid w:val="001772AB"/>
    <w:rsid w:val="00180C8D"/>
    <w:rsid w:val="00181872"/>
    <w:rsid w:val="001A4935"/>
    <w:rsid w:val="001B1336"/>
    <w:rsid w:val="001B4B29"/>
    <w:rsid w:val="001B7BB4"/>
    <w:rsid w:val="001C098B"/>
    <w:rsid w:val="001C7263"/>
    <w:rsid w:val="001C7EC9"/>
    <w:rsid w:val="001D69B8"/>
    <w:rsid w:val="001F1CF9"/>
    <w:rsid w:val="001F60DF"/>
    <w:rsid w:val="001F66CC"/>
    <w:rsid w:val="00207760"/>
    <w:rsid w:val="002123DA"/>
    <w:rsid w:val="00215069"/>
    <w:rsid w:val="0023509D"/>
    <w:rsid w:val="00236EF2"/>
    <w:rsid w:val="00241197"/>
    <w:rsid w:val="002418A4"/>
    <w:rsid w:val="00247B45"/>
    <w:rsid w:val="002502EC"/>
    <w:rsid w:val="002516E8"/>
    <w:rsid w:val="00255C8A"/>
    <w:rsid w:val="00255E25"/>
    <w:rsid w:val="0026086A"/>
    <w:rsid w:val="002612FD"/>
    <w:rsid w:val="002629F9"/>
    <w:rsid w:val="002665AC"/>
    <w:rsid w:val="002732A5"/>
    <w:rsid w:val="00273EDC"/>
    <w:rsid w:val="00275995"/>
    <w:rsid w:val="00276C28"/>
    <w:rsid w:val="00287A81"/>
    <w:rsid w:val="0029133E"/>
    <w:rsid w:val="0029354D"/>
    <w:rsid w:val="002956FB"/>
    <w:rsid w:val="0029709C"/>
    <w:rsid w:val="002A0309"/>
    <w:rsid w:val="002A520C"/>
    <w:rsid w:val="002B2672"/>
    <w:rsid w:val="002B3DEB"/>
    <w:rsid w:val="002C123F"/>
    <w:rsid w:val="002C1CDC"/>
    <w:rsid w:val="002C578A"/>
    <w:rsid w:val="002D16B1"/>
    <w:rsid w:val="002D3773"/>
    <w:rsid w:val="002D51F6"/>
    <w:rsid w:val="002D6515"/>
    <w:rsid w:val="002E6578"/>
    <w:rsid w:val="002F1B0D"/>
    <w:rsid w:val="002F415D"/>
    <w:rsid w:val="002F5A14"/>
    <w:rsid w:val="002F5E04"/>
    <w:rsid w:val="002F7C97"/>
    <w:rsid w:val="0030056C"/>
    <w:rsid w:val="00307332"/>
    <w:rsid w:val="00310CD0"/>
    <w:rsid w:val="003122AB"/>
    <w:rsid w:val="00330A3D"/>
    <w:rsid w:val="00330EEF"/>
    <w:rsid w:val="00332E78"/>
    <w:rsid w:val="0034187A"/>
    <w:rsid w:val="00341F8B"/>
    <w:rsid w:val="00343153"/>
    <w:rsid w:val="00343771"/>
    <w:rsid w:val="00344238"/>
    <w:rsid w:val="00360D3C"/>
    <w:rsid w:val="00363378"/>
    <w:rsid w:val="003642D7"/>
    <w:rsid w:val="00365D84"/>
    <w:rsid w:val="003722BD"/>
    <w:rsid w:val="0037546A"/>
    <w:rsid w:val="00391FCF"/>
    <w:rsid w:val="0039761E"/>
    <w:rsid w:val="003A2631"/>
    <w:rsid w:val="003A32A3"/>
    <w:rsid w:val="003A4D3F"/>
    <w:rsid w:val="003A5161"/>
    <w:rsid w:val="003B1CB4"/>
    <w:rsid w:val="003C2867"/>
    <w:rsid w:val="003C3372"/>
    <w:rsid w:val="003D2915"/>
    <w:rsid w:val="003E1696"/>
    <w:rsid w:val="003E32F8"/>
    <w:rsid w:val="003E6876"/>
    <w:rsid w:val="003F02EC"/>
    <w:rsid w:val="003F0496"/>
    <w:rsid w:val="003F4B0B"/>
    <w:rsid w:val="003F558A"/>
    <w:rsid w:val="003F63CA"/>
    <w:rsid w:val="00411AD4"/>
    <w:rsid w:val="00417758"/>
    <w:rsid w:val="00417C9D"/>
    <w:rsid w:val="00420610"/>
    <w:rsid w:val="0042536C"/>
    <w:rsid w:val="00440096"/>
    <w:rsid w:val="00441F27"/>
    <w:rsid w:val="004516D2"/>
    <w:rsid w:val="0046429B"/>
    <w:rsid w:val="00475827"/>
    <w:rsid w:val="00475EB8"/>
    <w:rsid w:val="00484BD4"/>
    <w:rsid w:val="0048642E"/>
    <w:rsid w:val="0049256C"/>
    <w:rsid w:val="00495F36"/>
    <w:rsid w:val="004A2FE7"/>
    <w:rsid w:val="004A5C5B"/>
    <w:rsid w:val="004A7FF0"/>
    <w:rsid w:val="004B1A6C"/>
    <w:rsid w:val="004B2DBA"/>
    <w:rsid w:val="004B3692"/>
    <w:rsid w:val="004B36BC"/>
    <w:rsid w:val="004B43CC"/>
    <w:rsid w:val="004B6C76"/>
    <w:rsid w:val="004B7D60"/>
    <w:rsid w:val="004C0904"/>
    <w:rsid w:val="004C0CE0"/>
    <w:rsid w:val="004C1098"/>
    <w:rsid w:val="004C3DA8"/>
    <w:rsid w:val="004C4B0E"/>
    <w:rsid w:val="004C65AF"/>
    <w:rsid w:val="004D08EC"/>
    <w:rsid w:val="004D16B0"/>
    <w:rsid w:val="004D57D2"/>
    <w:rsid w:val="004E346B"/>
    <w:rsid w:val="004E77B1"/>
    <w:rsid w:val="004F00CD"/>
    <w:rsid w:val="004F6DB4"/>
    <w:rsid w:val="004F7361"/>
    <w:rsid w:val="005051F2"/>
    <w:rsid w:val="00505807"/>
    <w:rsid w:val="005063D0"/>
    <w:rsid w:val="00507209"/>
    <w:rsid w:val="00507CED"/>
    <w:rsid w:val="00510519"/>
    <w:rsid w:val="00511677"/>
    <w:rsid w:val="00513BA6"/>
    <w:rsid w:val="0052352A"/>
    <w:rsid w:val="0052410A"/>
    <w:rsid w:val="00524974"/>
    <w:rsid w:val="00525192"/>
    <w:rsid w:val="005322C0"/>
    <w:rsid w:val="00534909"/>
    <w:rsid w:val="00556C52"/>
    <w:rsid w:val="00556DF4"/>
    <w:rsid w:val="00561B69"/>
    <w:rsid w:val="00563D55"/>
    <w:rsid w:val="00567704"/>
    <w:rsid w:val="0057249D"/>
    <w:rsid w:val="00572777"/>
    <w:rsid w:val="005960C6"/>
    <w:rsid w:val="005A31EE"/>
    <w:rsid w:val="005A3A64"/>
    <w:rsid w:val="005B1561"/>
    <w:rsid w:val="005B409B"/>
    <w:rsid w:val="005C28AC"/>
    <w:rsid w:val="005C4EC0"/>
    <w:rsid w:val="005C6846"/>
    <w:rsid w:val="005E7597"/>
    <w:rsid w:val="005F148A"/>
    <w:rsid w:val="005F2424"/>
    <w:rsid w:val="005F649A"/>
    <w:rsid w:val="00600A29"/>
    <w:rsid w:val="00602599"/>
    <w:rsid w:val="00604B2B"/>
    <w:rsid w:val="00607C14"/>
    <w:rsid w:val="00612EAC"/>
    <w:rsid w:val="006135B4"/>
    <w:rsid w:val="00624906"/>
    <w:rsid w:val="00631858"/>
    <w:rsid w:val="00633985"/>
    <w:rsid w:val="006346E6"/>
    <w:rsid w:val="006636C4"/>
    <w:rsid w:val="00671F6D"/>
    <w:rsid w:val="00676822"/>
    <w:rsid w:val="00682C0A"/>
    <w:rsid w:val="00694289"/>
    <w:rsid w:val="00695B80"/>
    <w:rsid w:val="006B1B57"/>
    <w:rsid w:val="006B3488"/>
    <w:rsid w:val="006B61E8"/>
    <w:rsid w:val="006D0210"/>
    <w:rsid w:val="006D2EB7"/>
    <w:rsid w:val="006D41CF"/>
    <w:rsid w:val="006E3415"/>
    <w:rsid w:val="006F3438"/>
    <w:rsid w:val="006F62BF"/>
    <w:rsid w:val="006F66D4"/>
    <w:rsid w:val="00700059"/>
    <w:rsid w:val="00705A77"/>
    <w:rsid w:val="00707B2C"/>
    <w:rsid w:val="0071601A"/>
    <w:rsid w:val="00717B6E"/>
    <w:rsid w:val="00720378"/>
    <w:rsid w:val="00722756"/>
    <w:rsid w:val="00734D52"/>
    <w:rsid w:val="00735C49"/>
    <w:rsid w:val="00750BBF"/>
    <w:rsid w:val="00750F72"/>
    <w:rsid w:val="00755623"/>
    <w:rsid w:val="007629C2"/>
    <w:rsid w:val="007866B0"/>
    <w:rsid w:val="00792545"/>
    <w:rsid w:val="007A0B42"/>
    <w:rsid w:val="007A33F2"/>
    <w:rsid w:val="007A75E6"/>
    <w:rsid w:val="007B4D28"/>
    <w:rsid w:val="007C0481"/>
    <w:rsid w:val="007C47EF"/>
    <w:rsid w:val="007C5B01"/>
    <w:rsid w:val="007E3693"/>
    <w:rsid w:val="007E66C1"/>
    <w:rsid w:val="00800125"/>
    <w:rsid w:val="00803FEC"/>
    <w:rsid w:val="008046EA"/>
    <w:rsid w:val="008047F6"/>
    <w:rsid w:val="00805E98"/>
    <w:rsid w:val="00805FB0"/>
    <w:rsid w:val="00807749"/>
    <w:rsid w:val="00810249"/>
    <w:rsid w:val="00812DF8"/>
    <w:rsid w:val="008178A4"/>
    <w:rsid w:val="0082079E"/>
    <w:rsid w:val="008226FC"/>
    <w:rsid w:val="0082493E"/>
    <w:rsid w:val="008319F9"/>
    <w:rsid w:val="0083552A"/>
    <w:rsid w:val="00836571"/>
    <w:rsid w:val="008416F1"/>
    <w:rsid w:val="00856BDA"/>
    <w:rsid w:val="008603C1"/>
    <w:rsid w:val="00862605"/>
    <w:rsid w:val="00865287"/>
    <w:rsid w:val="0086751E"/>
    <w:rsid w:val="00877DF9"/>
    <w:rsid w:val="00881C23"/>
    <w:rsid w:val="00887309"/>
    <w:rsid w:val="008907B0"/>
    <w:rsid w:val="00891158"/>
    <w:rsid w:val="00897C07"/>
    <w:rsid w:val="008A2059"/>
    <w:rsid w:val="008A3AE8"/>
    <w:rsid w:val="008A6851"/>
    <w:rsid w:val="008A774F"/>
    <w:rsid w:val="008B361A"/>
    <w:rsid w:val="008B367F"/>
    <w:rsid w:val="008B418C"/>
    <w:rsid w:val="008B4AF4"/>
    <w:rsid w:val="008B52D7"/>
    <w:rsid w:val="008C0812"/>
    <w:rsid w:val="008C1D64"/>
    <w:rsid w:val="008C243F"/>
    <w:rsid w:val="008C5B58"/>
    <w:rsid w:val="008C5DAA"/>
    <w:rsid w:val="008D4612"/>
    <w:rsid w:val="008E1E17"/>
    <w:rsid w:val="008E3381"/>
    <w:rsid w:val="008E33DD"/>
    <w:rsid w:val="008E4E6C"/>
    <w:rsid w:val="008F45DE"/>
    <w:rsid w:val="008F5940"/>
    <w:rsid w:val="008F6BC0"/>
    <w:rsid w:val="00901780"/>
    <w:rsid w:val="00905C69"/>
    <w:rsid w:val="0092177B"/>
    <w:rsid w:val="009234B2"/>
    <w:rsid w:val="0092536A"/>
    <w:rsid w:val="0093417A"/>
    <w:rsid w:val="0093436D"/>
    <w:rsid w:val="00934B24"/>
    <w:rsid w:val="0094302E"/>
    <w:rsid w:val="00946E5E"/>
    <w:rsid w:val="009558D4"/>
    <w:rsid w:val="00960EEB"/>
    <w:rsid w:val="009747F4"/>
    <w:rsid w:val="009812B9"/>
    <w:rsid w:val="00987DC5"/>
    <w:rsid w:val="00993C25"/>
    <w:rsid w:val="00994583"/>
    <w:rsid w:val="0099475F"/>
    <w:rsid w:val="0099494A"/>
    <w:rsid w:val="00997197"/>
    <w:rsid w:val="009A1E89"/>
    <w:rsid w:val="009A2EFF"/>
    <w:rsid w:val="009A4221"/>
    <w:rsid w:val="009A4AAC"/>
    <w:rsid w:val="009B1407"/>
    <w:rsid w:val="009B1CF3"/>
    <w:rsid w:val="009B62C6"/>
    <w:rsid w:val="009C7B87"/>
    <w:rsid w:val="009D0FE0"/>
    <w:rsid w:val="009D6D9A"/>
    <w:rsid w:val="009E381F"/>
    <w:rsid w:val="009E4B57"/>
    <w:rsid w:val="009E6DAA"/>
    <w:rsid w:val="009F1679"/>
    <w:rsid w:val="009F307E"/>
    <w:rsid w:val="00A1313F"/>
    <w:rsid w:val="00A401EB"/>
    <w:rsid w:val="00A447F7"/>
    <w:rsid w:val="00A4620E"/>
    <w:rsid w:val="00A57197"/>
    <w:rsid w:val="00A57322"/>
    <w:rsid w:val="00A622F5"/>
    <w:rsid w:val="00A6267D"/>
    <w:rsid w:val="00A6525F"/>
    <w:rsid w:val="00A70A65"/>
    <w:rsid w:val="00A7418A"/>
    <w:rsid w:val="00A8189E"/>
    <w:rsid w:val="00A919B9"/>
    <w:rsid w:val="00AA61FC"/>
    <w:rsid w:val="00AB2C30"/>
    <w:rsid w:val="00AC56B9"/>
    <w:rsid w:val="00AD52F5"/>
    <w:rsid w:val="00AD5519"/>
    <w:rsid w:val="00AF0430"/>
    <w:rsid w:val="00B00D72"/>
    <w:rsid w:val="00B170F4"/>
    <w:rsid w:val="00B2027A"/>
    <w:rsid w:val="00B330F9"/>
    <w:rsid w:val="00B3528F"/>
    <w:rsid w:val="00B42433"/>
    <w:rsid w:val="00B426C1"/>
    <w:rsid w:val="00B43FD0"/>
    <w:rsid w:val="00B473A4"/>
    <w:rsid w:val="00B523B3"/>
    <w:rsid w:val="00B54038"/>
    <w:rsid w:val="00B56531"/>
    <w:rsid w:val="00B5792B"/>
    <w:rsid w:val="00B618BF"/>
    <w:rsid w:val="00B67303"/>
    <w:rsid w:val="00B719F5"/>
    <w:rsid w:val="00B72459"/>
    <w:rsid w:val="00B81DB4"/>
    <w:rsid w:val="00B8535E"/>
    <w:rsid w:val="00B86833"/>
    <w:rsid w:val="00B912E0"/>
    <w:rsid w:val="00B92F99"/>
    <w:rsid w:val="00B95B40"/>
    <w:rsid w:val="00B96434"/>
    <w:rsid w:val="00BB4A68"/>
    <w:rsid w:val="00BB6012"/>
    <w:rsid w:val="00BC22D0"/>
    <w:rsid w:val="00BC239F"/>
    <w:rsid w:val="00BC290E"/>
    <w:rsid w:val="00BC60C7"/>
    <w:rsid w:val="00BD1631"/>
    <w:rsid w:val="00BD7CA5"/>
    <w:rsid w:val="00BF191A"/>
    <w:rsid w:val="00BF3379"/>
    <w:rsid w:val="00BF7EE7"/>
    <w:rsid w:val="00C026CF"/>
    <w:rsid w:val="00C06D53"/>
    <w:rsid w:val="00C10ED2"/>
    <w:rsid w:val="00C14E87"/>
    <w:rsid w:val="00C209B9"/>
    <w:rsid w:val="00C22C58"/>
    <w:rsid w:val="00C236BE"/>
    <w:rsid w:val="00C247A5"/>
    <w:rsid w:val="00C3026B"/>
    <w:rsid w:val="00C34E16"/>
    <w:rsid w:val="00C42813"/>
    <w:rsid w:val="00C53049"/>
    <w:rsid w:val="00C60CE6"/>
    <w:rsid w:val="00C633C9"/>
    <w:rsid w:val="00C662E9"/>
    <w:rsid w:val="00C67766"/>
    <w:rsid w:val="00C721DD"/>
    <w:rsid w:val="00C800E9"/>
    <w:rsid w:val="00C87FD8"/>
    <w:rsid w:val="00C926B6"/>
    <w:rsid w:val="00CB03EC"/>
    <w:rsid w:val="00CB4CDF"/>
    <w:rsid w:val="00CC0590"/>
    <w:rsid w:val="00CD17A0"/>
    <w:rsid w:val="00CD1C76"/>
    <w:rsid w:val="00CD2D90"/>
    <w:rsid w:val="00CD5A83"/>
    <w:rsid w:val="00CE1B89"/>
    <w:rsid w:val="00CF0F41"/>
    <w:rsid w:val="00CF1C39"/>
    <w:rsid w:val="00CF3507"/>
    <w:rsid w:val="00CF7B78"/>
    <w:rsid w:val="00D028F1"/>
    <w:rsid w:val="00D07E61"/>
    <w:rsid w:val="00D138E1"/>
    <w:rsid w:val="00D22B4D"/>
    <w:rsid w:val="00D263A4"/>
    <w:rsid w:val="00D27E71"/>
    <w:rsid w:val="00D30D6A"/>
    <w:rsid w:val="00D365E6"/>
    <w:rsid w:val="00D41237"/>
    <w:rsid w:val="00D41275"/>
    <w:rsid w:val="00D4285F"/>
    <w:rsid w:val="00D43DC8"/>
    <w:rsid w:val="00D47870"/>
    <w:rsid w:val="00D51366"/>
    <w:rsid w:val="00D5500B"/>
    <w:rsid w:val="00D71B61"/>
    <w:rsid w:val="00D768CD"/>
    <w:rsid w:val="00D80645"/>
    <w:rsid w:val="00D8251B"/>
    <w:rsid w:val="00D83082"/>
    <w:rsid w:val="00D87884"/>
    <w:rsid w:val="00D92F10"/>
    <w:rsid w:val="00D95E2D"/>
    <w:rsid w:val="00DA0D88"/>
    <w:rsid w:val="00DA7EA2"/>
    <w:rsid w:val="00DB5421"/>
    <w:rsid w:val="00DC14A7"/>
    <w:rsid w:val="00DC1D2D"/>
    <w:rsid w:val="00DC1F60"/>
    <w:rsid w:val="00DC2182"/>
    <w:rsid w:val="00DC2D63"/>
    <w:rsid w:val="00DC58D2"/>
    <w:rsid w:val="00DC5DF6"/>
    <w:rsid w:val="00DD049F"/>
    <w:rsid w:val="00DD4013"/>
    <w:rsid w:val="00DD5DEF"/>
    <w:rsid w:val="00DE02AA"/>
    <w:rsid w:val="00DE4D2E"/>
    <w:rsid w:val="00DF354D"/>
    <w:rsid w:val="00DF62F1"/>
    <w:rsid w:val="00E02234"/>
    <w:rsid w:val="00E02E78"/>
    <w:rsid w:val="00E05D6F"/>
    <w:rsid w:val="00E06DA7"/>
    <w:rsid w:val="00E07CC0"/>
    <w:rsid w:val="00E10321"/>
    <w:rsid w:val="00E110A1"/>
    <w:rsid w:val="00E14B30"/>
    <w:rsid w:val="00E16EC2"/>
    <w:rsid w:val="00E2478B"/>
    <w:rsid w:val="00E26FCF"/>
    <w:rsid w:val="00E27C06"/>
    <w:rsid w:val="00E37742"/>
    <w:rsid w:val="00E42004"/>
    <w:rsid w:val="00E468CA"/>
    <w:rsid w:val="00E469D9"/>
    <w:rsid w:val="00E47944"/>
    <w:rsid w:val="00E50A82"/>
    <w:rsid w:val="00E533A0"/>
    <w:rsid w:val="00E53C1F"/>
    <w:rsid w:val="00E60855"/>
    <w:rsid w:val="00E63777"/>
    <w:rsid w:val="00E641D4"/>
    <w:rsid w:val="00E676F0"/>
    <w:rsid w:val="00E7401C"/>
    <w:rsid w:val="00E7576C"/>
    <w:rsid w:val="00E916A0"/>
    <w:rsid w:val="00E939D2"/>
    <w:rsid w:val="00E9489A"/>
    <w:rsid w:val="00E955A0"/>
    <w:rsid w:val="00EA4607"/>
    <w:rsid w:val="00EA6294"/>
    <w:rsid w:val="00EB2CEA"/>
    <w:rsid w:val="00EB3D8E"/>
    <w:rsid w:val="00EB5F28"/>
    <w:rsid w:val="00EC2CDF"/>
    <w:rsid w:val="00EC3F2A"/>
    <w:rsid w:val="00ED20F7"/>
    <w:rsid w:val="00EE36CC"/>
    <w:rsid w:val="00EE4488"/>
    <w:rsid w:val="00EF0EA3"/>
    <w:rsid w:val="00EF251E"/>
    <w:rsid w:val="00EF4241"/>
    <w:rsid w:val="00EF778B"/>
    <w:rsid w:val="00F04B88"/>
    <w:rsid w:val="00F069A1"/>
    <w:rsid w:val="00F11737"/>
    <w:rsid w:val="00F16E90"/>
    <w:rsid w:val="00F22980"/>
    <w:rsid w:val="00F23295"/>
    <w:rsid w:val="00F25C04"/>
    <w:rsid w:val="00F32EA8"/>
    <w:rsid w:val="00F37F17"/>
    <w:rsid w:val="00F41B87"/>
    <w:rsid w:val="00F46415"/>
    <w:rsid w:val="00F47F72"/>
    <w:rsid w:val="00F5022D"/>
    <w:rsid w:val="00F50264"/>
    <w:rsid w:val="00F50E52"/>
    <w:rsid w:val="00F50E90"/>
    <w:rsid w:val="00F540A3"/>
    <w:rsid w:val="00F57757"/>
    <w:rsid w:val="00F60FFC"/>
    <w:rsid w:val="00F715D9"/>
    <w:rsid w:val="00F7447E"/>
    <w:rsid w:val="00F77398"/>
    <w:rsid w:val="00F81185"/>
    <w:rsid w:val="00F97390"/>
    <w:rsid w:val="00FA434E"/>
    <w:rsid w:val="00FA6ACA"/>
    <w:rsid w:val="00FA7FE7"/>
    <w:rsid w:val="00FB2958"/>
    <w:rsid w:val="00FB70EA"/>
    <w:rsid w:val="00FB7D5E"/>
    <w:rsid w:val="00FD2C0F"/>
    <w:rsid w:val="00FD424A"/>
    <w:rsid w:val="00FD5A47"/>
    <w:rsid w:val="00FE11F5"/>
    <w:rsid w:val="00FE7B6B"/>
    <w:rsid w:val="00FF0DAC"/>
    <w:rsid w:val="00FF15E1"/>
    <w:rsid w:val="00FF4ACB"/>
    <w:rsid w:val="00FF6068"/>
    <w:rsid w:val="00FF64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Normal">
    <w:name w:val="Normal"/>
    <w:qFormat/>
    <w:rsid w:val="00FA434E"/>
    <w:pPr>
      <w:spacing w:after="200" w:line="276" w:lineRule="auto"/>
    </w:pPr>
    <w:rPr>
      <w:rFonts w:cs="Calibri"/>
      <w:lang w:val="ru-RU"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B95B40"/>
    <w:pPr>
      <w:keepNext/>
      <w:spacing w:before="240" w:after="60" w:line="240" w:lineRule="auto"/>
      <w:ind w:left="357" w:hanging="357"/>
      <w:jc w:val="both"/>
      <w:outlineLvl w:val="0"/>
    </w:pPr>
    <w:rPr>
      <w:rFonts w:ascii="Cambria" w:eastAsia="Times New Roman" w:hAnsi="Cambria" w:cs="Cambria"/>
      <w:b/>
      <w:bCs/>
      <w:kern w:val="32"/>
      <w:sz w:val="32"/>
      <w:szCs w:val="32"/>
      <w:lang w:eastAsia="ru-RU"/>
    </w:rPr>
  </w:style>
  <w:style w:type="paragraph" w:styleId="Heading2">
    <w:name w:val="heading 2"/>
    <w:basedOn w:val="Normal"/>
    <w:next w:val="Normal"/>
    <w:link w:val="Heading2Char"/>
    <w:uiPriority w:val="99"/>
    <w:qFormat/>
    <w:rsid w:val="00505807"/>
    <w:pPr>
      <w:keepNext/>
      <w:keepLines/>
      <w:spacing w:before="200" w:after="0"/>
      <w:outlineLvl w:val="1"/>
    </w:pPr>
    <w:rPr>
      <w:rFonts w:ascii="Cambria" w:eastAsia="Times New Roman" w:hAnsi="Cambria" w:cs="Cambria"/>
      <w:b/>
      <w:bCs/>
      <w:color w:val="4F81BD"/>
      <w:sz w:val="26"/>
      <w:szCs w:val="26"/>
      <w:lang w:eastAsia="ru-RU"/>
    </w:rPr>
  </w:style>
  <w:style w:type="paragraph" w:styleId="Heading3">
    <w:name w:val="heading 3"/>
    <w:basedOn w:val="Normal"/>
    <w:next w:val="Normal"/>
    <w:link w:val="Heading3Char"/>
    <w:uiPriority w:val="99"/>
    <w:qFormat/>
    <w:rsid w:val="00505807"/>
    <w:pPr>
      <w:keepNext/>
      <w:keepLines/>
      <w:spacing w:before="200" w:after="0"/>
      <w:outlineLvl w:val="2"/>
    </w:pPr>
    <w:rPr>
      <w:rFonts w:ascii="Cambria" w:eastAsia="Times New Roman" w:hAnsi="Cambria" w:cs="Cambria"/>
      <w:b/>
      <w:bCs/>
      <w:color w:val="4F81BD"/>
      <w:lang w:eastAsia="ru-RU"/>
    </w:rPr>
  </w:style>
  <w:style w:type="paragraph" w:styleId="Heading4">
    <w:name w:val="heading 4"/>
    <w:basedOn w:val="Normal"/>
    <w:next w:val="Normal"/>
    <w:link w:val="Heading4Char"/>
    <w:uiPriority w:val="99"/>
    <w:qFormat/>
    <w:rsid w:val="00B95B40"/>
    <w:pPr>
      <w:keepNext/>
      <w:spacing w:before="240" w:after="60" w:line="240" w:lineRule="auto"/>
      <w:ind w:left="357" w:hanging="357"/>
      <w:jc w:val="both"/>
      <w:outlineLvl w:val="3"/>
    </w:pPr>
    <w:rPr>
      <w:rFonts w:eastAsia="Times New Roman"/>
      <w:b/>
      <w:bCs/>
      <w:sz w:val="28"/>
      <w:szCs w:val="28"/>
      <w:lang w:eastAsia="ru-RU"/>
    </w:rPr>
  </w:style>
  <w:style w:type="paragraph" w:styleId="Heading5">
    <w:name w:val="heading 5"/>
    <w:basedOn w:val="Normal"/>
    <w:next w:val="Normal"/>
    <w:link w:val="Heading5Char"/>
    <w:uiPriority w:val="99"/>
    <w:qFormat/>
    <w:rsid w:val="00B95B40"/>
    <w:pPr>
      <w:spacing w:before="240" w:after="60" w:line="240" w:lineRule="auto"/>
      <w:outlineLvl w:val="4"/>
    </w:pPr>
    <w:rPr>
      <w:rFonts w:eastAsia="Times New Roman"/>
      <w:b/>
      <w:bCs/>
      <w:i/>
      <w:iCs/>
      <w:sz w:val="26"/>
      <w:szCs w:val="26"/>
      <w:lang w:eastAsia="ru-RU"/>
    </w:rPr>
  </w:style>
  <w:style w:type="paragraph" w:styleId="Heading6">
    <w:name w:val="heading 6"/>
    <w:basedOn w:val="Normal"/>
    <w:next w:val="Normal"/>
    <w:link w:val="Heading6Char"/>
    <w:uiPriority w:val="99"/>
    <w:qFormat/>
    <w:rsid w:val="00B95B40"/>
    <w:pPr>
      <w:keepNext/>
      <w:keepLines/>
      <w:spacing w:before="200" w:after="0"/>
      <w:outlineLvl w:val="5"/>
    </w:pPr>
    <w:rPr>
      <w:rFonts w:ascii="Cambria" w:eastAsia="Times New Roman" w:hAnsi="Cambria" w:cs="Cambria"/>
      <w:i/>
      <w:iCs/>
      <w:color w:val="243F60"/>
      <w:sz w:val="24"/>
      <w:szCs w:val="24"/>
      <w:lang w:eastAsia="ru-RU"/>
    </w:rPr>
  </w:style>
  <w:style w:type="paragraph" w:styleId="Heading8">
    <w:name w:val="heading 8"/>
    <w:basedOn w:val="Normal"/>
    <w:next w:val="Normal"/>
    <w:link w:val="Heading8Char"/>
    <w:uiPriority w:val="99"/>
    <w:qFormat/>
    <w:rsid w:val="00505807"/>
    <w:pPr>
      <w:keepNext/>
      <w:keepLines/>
      <w:spacing w:before="200" w:after="0" w:line="240" w:lineRule="auto"/>
      <w:ind w:left="357" w:hanging="357"/>
      <w:jc w:val="both"/>
      <w:outlineLvl w:val="7"/>
    </w:pPr>
    <w:rPr>
      <w:rFonts w:ascii="Cambria" w:eastAsia="Times New Roman" w:hAnsi="Cambria" w:cs="Cambria"/>
      <w:color w:val="404040"/>
      <w:sz w:val="20"/>
      <w:szCs w:val="20"/>
      <w:lang w:eastAsia="ru-RU"/>
    </w:rPr>
  </w:style>
  <w:style w:type="paragraph" w:styleId="Heading9">
    <w:name w:val="heading 9"/>
    <w:basedOn w:val="Normal"/>
    <w:next w:val="Normal"/>
    <w:link w:val="Heading9Char"/>
    <w:uiPriority w:val="99"/>
    <w:qFormat/>
    <w:rsid w:val="00B95B40"/>
    <w:pPr>
      <w:keepNext/>
      <w:keepLines/>
      <w:spacing w:before="200" w:after="0"/>
      <w:outlineLvl w:val="8"/>
    </w:pPr>
    <w:rPr>
      <w:rFonts w:ascii="Cambria" w:eastAsia="Times New Roman" w:hAnsi="Cambria" w:cs="Cambria"/>
      <w:i/>
      <w:iCs/>
      <w:color w:val="404040"/>
      <w:sz w:val="20"/>
      <w:szCs w:val="20"/>
      <w:lang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B95B40"/>
    <w:rPr>
      <w:rFonts w:ascii="Cambria" w:hAnsi="Cambria" w:cs="Cambria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505807"/>
    <w:rPr>
      <w:rFonts w:ascii="Cambria" w:hAnsi="Cambria" w:cs="Cambria"/>
      <w:b/>
      <w:bCs/>
      <w:color w:val="4F81BD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505807"/>
    <w:rPr>
      <w:rFonts w:ascii="Cambria" w:hAnsi="Cambria" w:cs="Cambria"/>
      <w:b/>
      <w:bCs/>
      <w:color w:val="4F81BD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B95B40"/>
    <w:rPr>
      <w:rFonts w:ascii="Calibri" w:hAnsi="Calibri" w:cs="Calibr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9"/>
    <w:locked/>
    <w:rsid w:val="00B95B40"/>
    <w:rPr>
      <w:rFonts w:ascii="Calibri" w:hAnsi="Calibri" w:cs="Calibr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B95B40"/>
    <w:rPr>
      <w:rFonts w:ascii="Cambria" w:hAnsi="Cambria" w:cs="Cambria"/>
      <w:i/>
      <w:iCs/>
      <w:color w:val="243F60"/>
      <w:sz w:val="24"/>
      <w:szCs w:val="24"/>
      <w:lang w:eastAsia="ru-RU"/>
    </w:rPr>
  </w:style>
  <w:style w:type="character" w:customStyle="1" w:styleId="Heading8Char">
    <w:name w:val="Heading 8 Char"/>
    <w:basedOn w:val="DefaultParagraphFont"/>
    <w:link w:val="Heading8"/>
    <w:uiPriority w:val="99"/>
    <w:locked/>
    <w:rsid w:val="00505807"/>
    <w:rPr>
      <w:rFonts w:ascii="Cambria" w:hAnsi="Cambria" w:cs="Cambria"/>
      <w:color w:val="404040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B95B40"/>
    <w:rPr>
      <w:rFonts w:ascii="Cambria" w:hAnsi="Cambria" w:cs="Cambria"/>
      <w:i/>
      <w:iCs/>
      <w:color w:val="404040"/>
      <w:sz w:val="20"/>
      <w:szCs w:val="20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rsid w:val="003B1C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B1CB4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99"/>
    <w:qFormat/>
    <w:rsid w:val="00505807"/>
    <w:pPr>
      <w:ind w:left="720"/>
    </w:pPr>
  </w:style>
  <w:style w:type="paragraph" w:styleId="BodyText2">
    <w:name w:val="Body Text 2"/>
    <w:basedOn w:val="Normal"/>
    <w:link w:val="BodyText2Char"/>
    <w:uiPriority w:val="99"/>
    <w:rsid w:val="00505807"/>
    <w:pPr>
      <w:spacing w:after="0" w:line="240" w:lineRule="auto"/>
    </w:pPr>
    <w:rPr>
      <w:b/>
      <w:bCs/>
      <w:sz w:val="24"/>
      <w:szCs w:val="24"/>
      <w:lang w:val="uk-UA" w:eastAsia="ru-RU"/>
    </w:rPr>
  </w:style>
  <w:style w:type="character" w:customStyle="1" w:styleId="BodyText2Char">
    <w:name w:val="Body Text 2 Char"/>
    <w:basedOn w:val="DefaultParagraphFont"/>
    <w:link w:val="BodyText2"/>
    <w:uiPriority w:val="99"/>
    <w:locked/>
    <w:rsid w:val="00505807"/>
    <w:rPr>
      <w:rFonts w:ascii="Calibri" w:hAnsi="Calibri" w:cs="Calibri"/>
      <w:b/>
      <w:bCs/>
      <w:sz w:val="24"/>
      <w:szCs w:val="24"/>
      <w:lang w:val="uk-UA"/>
    </w:rPr>
  </w:style>
  <w:style w:type="character" w:customStyle="1" w:styleId="2">
    <w:name w:val="Основной текст 2 Знак"/>
    <w:basedOn w:val="DefaultParagraphFont"/>
    <w:uiPriority w:val="99"/>
    <w:rsid w:val="00505807"/>
    <w:rPr>
      <w:lang w:eastAsia="en-US"/>
    </w:rPr>
  </w:style>
  <w:style w:type="character" w:customStyle="1" w:styleId="NoSpacingChar">
    <w:name w:val="No Spacing Char"/>
    <w:basedOn w:val="DefaultParagraphFont"/>
    <w:link w:val="NoSpacing"/>
    <w:uiPriority w:val="99"/>
    <w:locked/>
    <w:rsid w:val="00505807"/>
    <w:rPr>
      <w:rFonts w:ascii="Times New Roman" w:hAnsi="Times New Roman" w:cs="Times New Roman"/>
      <w:sz w:val="22"/>
      <w:szCs w:val="22"/>
      <w:lang w:val="ru-RU" w:eastAsia="ru-RU"/>
    </w:rPr>
  </w:style>
  <w:style w:type="paragraph" w:styleId="NoSpacing">
    <w:name w:val="No Spacing"/>
    <w:link w:val="NoSpacingChar"/>
    <w:uiPriority w:val="99"/>
    <w:qFormat/>
    <w:rsid w:val="00505807"/>
    <w:rPr>
      <w:rFonts w:ascii="Times New Roman" w:eastAsia="Times New Roman" w:hAnsi="Times New Roman"/>
      <w:lang w:val="ru-RU" w:eastAsia="ru-RU"/>
    </w:rPr>
  </w:style>
  <w:style w:type="paragraph" w:styleId="BodyText">
    <w:name w:val="Body Text"/>
    <w:basedOn w:val="Normal"/>
    <w:link w:val="BodyTextChar"/>
    <w:uiPriority w:val="99"/>
    <w:rsid w:val="00505807"/>
    <w:pPr>
      <w:keepNext/>
      <w:spacing w:after="12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505807"/>
    <w:rPr>
      <w:rFonts w:ascii="Times New Roman" w:hAnsi="Times New Roman" w:cs="Times New Roman"/>
      <w:b/>
      <w:bCs/>
      <w:sz w:val="24"/>
      <w:szCs w:val="24"/>
    </w:rPr>
  </w:style>
  <w:style w:type="paragraph" w:customStyle="1" w:styleId="1">
    <w:name w:val="Обычный1"/>
    <w:uiPriority w:val="99"/>
    <w:rsid w:val="002D3773"/>
    <w:rPr>
      <w:rFonts w:ascii="Times New Roman" w:eastAsia="Times New Roman" w:hAnsi="Times New Roman"/>
      <w:sz w:val="20"/>
      <w:szCs w:val="20"/>
      <w:lang w:val="ru-RU" w:eastAsia="ru-RU"/>
    </w:rPr>
  </w:style>
  <w:style w:type="paragraph" w:styleId="NormalWeb">
    <w:name w:val="Normal (Web)"/>
    <w:basedOn w:val="Normal"/>
    <w:uiPriority w:val="99"/>
    <w:rsid w:val="003754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DefaultParagraphFont"/>
    <w:uiPriority w:val="99"/>
    <w:rsid w:val="0037546A"/>
  </w:style>
  <w:style w:type="character" w:styleId="Strong">
    <w:name w:val="Strong"/>
    <w:basedOn w:val="DefaultParagraphFont"/>
    <w:uiPriority w:val="99"/>
    <w:qFormat/>
    <w:rsid w:val="0037546A"/>
    <w:rPr>
      <w:b/>
      <w:bCs/>
    </w:rPr>
  </w:style>
  <w:style w:type="paragraph" w:styleId="Header">
    <w:name w:val="header"/>
    <w:basedOn w:val="Normal"/>
    <w:link w:val="HeaderChar"/>
    <w:uiPriority w:val="99"/>
    <w:rsid w:val="00604B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604B2B"/>
    <w:rPr>
      <w:lang w:eastAsia="en-US"/>
    </w:rPr>
  </w:style>
  <w:style w:type="paragraph" w:styleId="Footer">
    <w:name w:val="footer"/>
    <w:basedOn w:val="Normal"/>
    <w:link w:val="FooterChar"/>
    <w:uiPriority w:val="99"/>
    <w:rsid w:val="00604B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604B2B"/>
    <w:rPr>
      <w:lang w:eastAsia="en-US"/>
    </w:rPr>
  </w:style>
  <w:style w:type="paragraph" w:styleId="BodyTextIndent">
    <w:name w:val="Body Text Indent"/>
    <w:basedOn w:val="Normal"/>
    <w:link w:val="BodyTextIndentChar"/>
    <w:uiPriority w:val="99"/>
    <w:semiHidden/>
    <w:rsid w:val="00B95B40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B95B40"/>
    <w:rPr>
      <w:lang w:eastAsia="en-US"/>
    </w:rPr>
  </w:style>
  <w:style w:type="paragraph" w:customStyle="1" w:styleId="61">
    <w:name w:val="Заголовок 61"/>
    <w:basedOn w:val="Normal"/>
    <w:next w:val="Normal"/>
    <w:uiPriority w:val="99"/>
    <w:semiHidden/>
    <w:rsid w:val="00B95B40"/>
    <w:pPr>
      <w:keepNext/>
      <w:keepLines/>
      <w:spacing w:before="200" w:after="0" w:line="240" w:lineRule="auto"/>
      <w:ind w:left="357" w:hanging="357"/>
      <w:jc w:val="both"/>
      <w:outlineLvl w:val="5"/>
    </w:pPr>
    <w:rPr>
      <w:rFonts w:ascii="Cambria" w:eastAsia="Times New Roman" w:hAnsi="Cambria" w:cs="Cambria"/>
      <w:i/>
      <w:iCs/>
      <w:color w:val="243F60"/>
      <w:sz w:val="24"/>
      <w:szCs w:val="24"/>
      <w:lang w:eastAsia="ru-RU"/>
    </w:rPr>
  </w:style>
  <w:style w:type="paragraph" w:customStyle="1" w:styleId="91">
    <w:name w:val="Заголовок 91"/>
    <w:basedOn w:val="Normal"/>
    <w:next w:val="Normal"/>
    <w:uiPriority w:val="99"/>
    <w:semiHidden/>
    <w:rsid w:val="00B95B40"/>
    <w:pPr>
      <w:keepNext/>
      <w:keepLines/>
      <w:spacing w:before="200" w:after="0" w:line="240" w:lineRule="auto"/>
      <w:ind w:left="357" w:hanging="357"/>
      <w:jc w:val="both"/>
      <w:outlineLvl w:val="8"/>
    </w:pPr>
    <w:rPr>
      <w:rFonts w:ascii="Cambria" w:eastAsia="Times New Roman" w:hAnsi="Cambria" w:cs="Cambria"/>
      <w:i/>
      <w:iCs/>
      <w:color w:val="404040"/>
      <w:sz w:val="20"/>
      <w:szCs w:val="20"/>
      <w:lang w:eastAsia="ru-RU"/>
    </w:rPr>
  </w:style>
  <w:style w:type="paragraph" w:customStyle="1" w:styleId="standard">
    <w:name w:val="standard"/>
    <w:basedOn w:val="Normal"/>
    <w:uiPriority w:val="99"/>
    <w:rsid w:val="00B95B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Hyperlink">
    <w:name w:val="Hyperlink"/>
    <w:basedOn w:val="DefaultParagraphFont"/>
    <w:uiPriority w:val="99"/>
    <w:semiHidden/>
    <w:rsid w:val="00B95B40"/>
    <w:rPr>
      <w:color w:val="auto"/>
      <w:u w:val="none"/>
      <w:effect w:val="none"/>
    </w:rPr>
  </w:style>
  <w:style w:type="character" w:customStyle="1" w:styleId="10">
    <w:name w:val="Просмотренная гиперссылка1"/>
    <w:basedOn w:val="DefaultParagraphFont"/>
    <w:uiPriority w:val="99"/>
    <w:semiHidden/>
    <w:rsid w:val="00B95B40"/>
    <w:rPr>
      <w:color w:val="800080"/>
      <w:u w:val="single"/>
    </w:rPr>
  </w:style>
  <w:style w:type="paragraph" w:styleId="HTMLPreformatted">
    <w:name w:val="HTML Preformatted"/>
    <w:basedOn w:val="Normal"/>
    <w:link w:val="HTMLPreformattedChar"/>
    <w:uiPriority w:val="99"/>
    <w:semiHidden/>
    <w:rsid w:val="00B95B4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locked/>
    <w:rsid w:val="00B95B40"/>
    <w:rPr>
      <w:rFonts w:ascii="Courier New" w:hAnsi="Courier New" w:cs="Courier New"/>
      <w:color w:val="000000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rsid w:val="00B95B40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val="uk-UA" w:eastAsia="ru-RU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B95B40"/>
    <w:rPr>
      <w:rFonts w:ascii="Courier New" w:hAnsi="Courier New" w:cs="Courier New"/>
      <w:sz w:val="20"/>
      <w:szCs w:val="20"/>
      <w:lang w:val="uk-UA"/>
    </w:rPr>
  </w:style>
  <w:style w:type="paragraph" w:customStyle="1" w:styleId="4">
    <w:name w:val="заголовок 4"/>
    <w:basedOn w:val="Normal"/>
    <w:next w:val="Normal"/>
    <w:uiPriority w:val="99"/>
    <w:rsid w:val="00B95B40"/>
    <w:pPr>
      <w:keepNext/>
      <w:autoSpaceDE w:val="0"/>
      <w:autoSpaceDN w:val="0"/>
      <w:spacing w:after="0" w:line="240" w:lineRule="auto"/>
      <w:ind w:firstLine="1701"/>
      <w:jc w:val="both"/>
    </w:pPr>
    <w:rPr>
      <w:rFonts w:ascii="Bookman Old Style" w:eastAsia="Times New Roman" w:hAnsi="Bookman Old Style" w:cs="Bookman Old Style"/>
      <w:sz w:val="27"/>
      <w:szCs w:val="27"/>
      <w:lang w:eastAsia="ru-RU"/>
    </w:rPr>
  </w:style>
  <w:style w:type="character" w:customStyle="1" w:styleId="StyleZakonu">
    <w:name w:val="StyleZakonu Знак"/>
    <w:link w:val="StyleZakonu0"/>
    <w:uiPriority w:val="99"/>
    <w:locked/>
    <w:rsid w:val="00B95B40"/>
    <w:rPr>
      <w:rFonts w:ascii="Times New Roman" w:hAnsi="Times New Roman" w:cs="Times New Roman"/>
      <w:sz w:val="20"/>
      <w:szCs w:val="20"/>
      <w:lang w:val="uk-UA"/>
    </w:rPr>
  </w:style>
  <w:style w:type="paragraph" w:customStyle="1" w:styleId="StyleZakonu0">
    <w:name w:val="StyleZakonu"/>
    <w:basedOn w:val="Normal"/>
    <w:link w:val="StyleZakonu"/>
    <w:uiPriority w:val="99"/>
    <w:rsid w:val="00B95B40"/>
    <w:pPr>
      <w:spacing w:after="60" w:line="220" w:lineRule="exact"/>
      <w:ind w:firstLine="284"/>
      <w:jc w:val="both"/>
    </w:pPr>
    <w:rPr>
      <w:rFonts w:cs="Times New Roman"/>
      <w:sz w:val="20"/>
      <w:szCs w:val="20"/>
      <w:lang w:val="uk-UA" w:eastAsia="uk-UA"/>
    </w:rPr>
  </w:style>
  <w:style w:type="paragraph" w:customStyle="1" w:styleId="rtejustify">
    <w:name w:val="rtejustify"/>
    <w:basedOn w:val="Normal"/>
    <w:uiPriority w:val="99"/>
    <w:rsid w:val="00B95B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">
    <w:name w:val="Подпись к картинке_"/>
    <w:basedOn w:val="DefaultParagraphFont"/>
    <w:link w:val="a0"/>
    <w:uiPriority w:val="99"/>
    <w:locked/>
    <w:rsid w:val="00B95B40"/>
    <w:rPr>
      <w:rFonts w:ascii="Times New Roman" w:hAnsi="Times New Roman" w:cs="Times New Roman"/>
      <w:sz w:val="24"/>
      <w:szCs w:val="24"/>
      <w:shd w:val="clear" w:color="auto" w:fill="FFFFFF"/>
    </w:rPr>
  </w:style>
  <w:style w:type="paragraph" w:customStyle="1" w:styleId="a0">
    <w:name w:val="Подпись к картинке"/>
    <w:basedOn w:val="Normal"/>
    <w:link w:val="a"/>
    <w:uiPriority w:val="99"/>
    <w:rsid w:val="00B95B40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(2)_"/>
    <w:basedOn w:val="DefaultParagraphFont"/>
    <w:link w:val="21"/>
    <w:uiPriority w:val="99"/>
    <w:locked/>
    <w:rsid w:val="00B95B40"/>
    <w:rPr>
      <w:rFonts w:ascii="Times New Roman" w:hAnsi="Times New Roman" w:cs="Times New Roman"/>
      <w:sz w:val="24"/>
      <w:szCs w:val="24"/>
      <w:shd w:val="clear" w:color="auto" w:fill="FFFFFF"/>
    </w:rPr>
  </w:style>
  <w:style w:type="paragraph" w:customStyle="1" w:styleId="21">
    <w:name w:val="Основной текст (2)"/>
    <w:basedOn w:val="Normal"/>
    <w:link w:val="20"/>
    <w:uiPriority w:val="99"/>
    <w:rsid w:val="00B95B40"/>
    <w:pPr>
      <w:shd w:val="clear" w:color="auto" w:fill="FFFFFF"/>
      <w:spacing w:after="240" w:line="24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1">
    <w:name w:val="Основной текст_"/>
    <w:basedOn w:val="DefaultParagraphFont"/>
    <w:link w:val="11"/>
    <w:uiPriority w:val="99"/>
    <w:locked/>
    <w:rsid w:val="00B95B40"/>
    <w:rPr>
      <w:rFonts w:ascii="Times New Roman" w:hAnsi="Times New Roman" w:cs="Times New Roman"/>
      <w:shd w:val="clear" w:color="auto" w:fill="FFFFFF"/>
    </w:rPr>
  </w:style>
  <w:style w:type="paragraph" w:customStyle="1" w:styleId="11">
    <w:name w:val="Основной текст1"/>
    <w:basedOn w:val="Normal"/>
    <w:link w:val="a1"/>
    <w:uiPriority w:val="99"/>
    <w:rsid w:val="00B95B40"/>
    <w:pPr>
      <w:shd w:val="clear" w:color="auto" w:fill="FFFFFF"/>
      <w:spacing w:after="0" w:line="456" w:lineRule="exact"/>
    </w:pPr>
    <w:rPr>
      <w:rFonts w:ascii="Times New Roman" w:eastAsia="Times New Roman" w:hAnsi="Times New Roman" w:cs="Times New Roman"/>
      <w:lang w:eastAsia="ru-RU"/>
    </w:rPr>
  </w:style>
  <w:style w:type="character" w:customStyle="1" w:styleId="12">
    <w:name w:val="Заголовок №1_"/>
    <w:basedOn w:val="DefaultParagraphFont"/>
    <w:link w:val="13"/>
    <w:uiPriority w:val="99"/>
    <w:locked/>
    <w:rsid w:val="00B95B40"/>
    <w:rPr>
      <w:rFonts w:ascii="Times New Roman" w:hAnsi="Times New Roman" w:cs="Times New Roman"/>
      <w:spacing w:val="-10"/>
      <w:sz w:val="43"/>
      <w:szCs w:val="43"/>
      <w:shd w:val="clear" w:color="auto" w:fill="FFFFFF"/>
    </w:rPr>
  </w:style>
  <w:style w:type="paragraph" w:customStyle="1" w:styleId="13">
    <w:name w:val="Заголовок №1"/>
    <w:basedOn w:val="Normal"/>
    <w:link w:val="12"/>
    <w:uiPriority w:val="99"/>
    <w:rsid w:val="00B95B40"/>
    <w:pPr>
      <w:shd w:val="clear" w:color="auto" w:fill="FFFFFF"/>
      <w:spacing w:after="120" w:line="240" w:lineRule="atLeast"/>
      <w:outlineLvl w:val="0"/>
    </w:pPr>
    <w:rPr>
      <w:rFonts w:ascii="Times New Roman" w:eastAsia="Times New Roman" w:hAnsi="Times New Roman" w:cs="Times New Roman"/>
      <w:spacing w:val="-10"/>
      <w:sz w:val="43"/>
      <w:szCs w:val="43"/>
      <w:lang w:eastAsia="ru-RU"/>
    </w:rPr>
  </w:style>
  <w:style w:type="character" w:customStyle="1" w:styleId="22">
    <w:name w:val="Заголовок №2_"/>
    <w:basedOn w:val="DefaultParagraphFont"/>
    <w:link w:val="23"/>
    <w:uiPriority w:val="99"/>
    <w:locked/>
    <w:rsid w:val="00B95B40"/>
    <w:rPr>
      <w:rFonts w:ascii="Times New Roman" w:hAnsi="Times New Roman" w:cs="Times New Roman"/>
      <w:sz w:val="31"/>
      <w:szCs w:val="31"/>
      <w:shd w:val="clear" w:color="auto" w:fill="FFFFFF"/>
    </w:rPr>
  </w:style>
  <w:style w:type="paragraph" w:customStyle="1" w:styleId="23">
    <w:name w:val="Заголовок №2"/>
    <w:basedOn w:val="Normal"/>
    <w:link w:val="22"/>
    <w:uiPriority w:val="99"/>
    <w:rsid w:val="00B95B40"/>
    <w:pPr>
      <w:shd w:val="clear" w:color="auto" w:fill="FFFFFF"/>
      <w:spacing w:before="120" w:after="240" w:line="391" w:lineRule="exact"/>
      <w:jc w:val="center"/>
      <w:outlineLvl w:val="1"/>
    </w:pPr>
    <w:rPr>
      <w:rFonts w:ascii="Times New Roman" w:eastAsia="Times New Roman" w:hAnsi="Times New Roman" w:cs="Times New Roman"/>
      <w:sz w:val="31"/>
      <w:szCs w:val="31"/>
      <w:lang w:eastAsia="ru-RU"/>
    </w:rPr>
  </w:style>
  <w:style w:type="character" w:customStyle="1" w:styleId="3">
    <w:name w:val="Заголовок №3_"/>
    <w:basedOn w:val="DefaultParagraphFont"/>
    <w:link w:val="30"/>
    <w:uiPriority w:val="99"/>
    <w:locked/>
    <w:rsid w:val="00B95B40"/>
    <w:rPr>
      <w:rFonts w:ascii="Times New Roman" w:hAnsi="Times New Roman" w:cs="Times New Roman"/>
      <w:shd w:val="clear" w:color="auto" w:fill="FFFFFF"/>
    </w:rPr>
  </w:style>
  <w:style w:type="paragraph" w:customStyle="1" w:styleId="30">
    <w:name w:val="Заголовок №3"/>
    <w:basedOn w:val="Normal"/>
    <w:link w:val="3"/>
    <w:uiPriority w:val="99"/>
    <w:rsid w:val="00B95B40"/>
    <w:pPr>
      <w:shd w:val="clear" w:color="auto" w:fill="FFFFFF"/>
      <w:spacing w:before="240" w:after="0" w:line="276" w:lineRule="exact"/>
      <w:jc w:val="center"/>
      <w:outlineLvl w:val="2"/>
    </w:pPr>
    <w:rPr>
      <w:rFonts w:ascii="Times New Roman" w:eastAsia="Times New Roman" w:hAnsi="Times New Roman" w:cs="Times New Roman"/>
      <w:lang w:eastAsia="ru-RU"/>
    </w:rPr>
  </w:style>
  <w:style w:type="character" w:customStyle="1" w:styleId="readalso2">
    <w:name w:val="read_also2"/>
    <w:basedOn w:val="DefaultParagraphFont"/>
    <w:uiPriority w:val="99"/>
    <w:rsid w:val="00B95B40"/>
  </w:style>
  <w:style w:type="character" w:customStyle="1" w:styleId="14">
    <w:name w:val="Нижний колонтитул Знак1"/>
    <w:basedOn w:val="DefaultParagraphFont"/>
    <w:uiPriority w:val="99"/>
    <w:semiHidden/>
    <w:locked/>
    <w:rsid w:val="00B95B40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0pt">
    <w:name w:val="Основной текст + Интервал 0 pt"/>
    <w:basedOn w:val="a1"/>
    <w:uiPriority w:val="99"/>
    <w:rsid w:val="00B95B40"/>
    <w:rPr>
      <w:spacing w:val="10"/>
      <w:sz w:val="21"/>
      <w:szCs w:val="21"/>
    </w:rPr>
  </w:style>
  <w:style w:type="character" w:customStyle="1" w:styleId="a2">
    <w:name w:val="Основний текст_"/>
    <w:link w:val="15"/>
    <w:uiPriority w:val="99"/>
    <w:locked/>
    <w:rsid w:val="00B95B40"/>
    <w:rPr>
      <w:rFonts w:ascii="Times New Roman" w:hAnsi="Times New Roman" w:cs="Times New Roman"/>
      <w:sz w:val="23"/>
      <w:szCs w:val="23"/>
    </w:rPr>
  </w:style>
  <w:style w:type="character" w:customStyle="1" w:styleId="40">
    <w:name w:val="Основний текст (4)_"/>
    <w:link w:val="41"/>
    <w:uiPriority w:val="99"/>
    <w:locked/>
    <w:rsid w:val="00B95B40"/>
    <w:rPr>
      <w:rFonts w:ascii="CordiaUPC" w:hAnsi="CordiaUPC" w:cs="CordiaUPC"/>
      <w:sz w:val="8"/>
      <w:szCs w:val="8"/>
    </w:rPr>
  </w:style>
  <w:style w:type="paragraph" w:customStyle="1" w:styleId="15">
    <w:name w:val="Основний текст1"/>
    <w:basedOn w:val="Normal"/>
    <w:link w:val="a2"/>
    <w:uiPriority w:val="99"/>
    <w:rsid w:val="00B95B40"/>
    <w:pPr>
      <w:spacing w:after="0" w:line="240" w:lineRule="atLeast"/>
      <w:ind w:hanging="360"/>
    </w:pPr>
    <w:rPr>
      <w:rFonts w:cs="Times New Roman"/>
      <w:sz w:val="23"/>
      <w:szCs w:val="23"/>
      <w:lang w:val="uk-UA" w:eastAsia="uk-UA"/>
    </w:rPr>
  </w:style>
  <w:style w:type="paragraph" w:customStyle="1" w:styleId="41">
    <w:name w:val="Основний текст (4)"/>
    <w:basedOn w:val="Normal"/>
    <w:link w:val="40"/>
    <w:uiPriority w:val="99"/>
    <w:rsid w:val="00B95B40"/>
    <w:pPr>
      <w:spacing w:after="0" w:line="240" w:lineRule="atLeast"/>
      <w:jc w:val="both"/>
    </w:pPr>
    <w:rPr>
      <w:rFonts w:ascii="CordiaUPC" w:eastAsia="Times New Roman" w:hAnsi="CordiaUPC" w:cs="CordiaUPC"/>
      <w:sz w:val="8"/>
      <w:szCs w:val="8"/>
      <w:lang w:val="uk-UA" w:eastAsia="uk-UA"/>
    </w:rPr>
  </w:style>
  <w:style w:type="paragraph" w:customStyle="1" w:styleId="a3">
    <w:name w:val="Без інтервалів"/>
    <w:uiPriority w:val="99"/>
    <w:rsid w:val="00B95B40"/>
    <w:rPr>
      <w:rFonts w:ascii="Arial Unicode MS" w:eastAsia="Arial Unicode MS" w:hAnsi="Arial Unicode MS" w:cs="Arial Unicode MS"/>
      <w:color w:val="000000"/>
      <w:sz w:val="24"/>
      <w:szCs w:val="24"/>
      <w:lang w:val="ru-RU"/>
    </w:rPr>
  </w:style>
  <w:style w:type="character" w:customStyle="1" w:styleId="rvts23">
    <w:name w:val="rvts23"/>
    <w:basedOn w:val="DefaultParagraphFont"/>
    <w:uiPriority w:val="99"/>
    <w:rsid w:val="00B95B40"/>
  </w:style>
  <w:style w:type="paragraph" w:customStyle="1" w:styleId="rvps2">
    <w:name w:val="rvps2"/>
    <w:basedOn w:val="Normal"/>
    <w:uiPriority w:val="99"/>
    <w:rsid w:val="00B95B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FootnoteReference">
    <w:name w:val="footnote reference"/>
    <w:basedOn w:val="DefaultParagraphFont"/>
    <w:uiPriority w:val="99"/>
    <w:semiHidden/>
    <w:rsid w:val="00B95B40"/>
    <w:rPr>
      <w:vertAlign w:val="superscript"/>
    </w:rPr>
  </w:style>
  <w:style w:type="table" w:styleId="TableGrid">
    <w:name w:val="Table Grid"/>
    <w:basedOn w:val="TableNormal"/>
    <w:uiPriority w:val="99"/>
    <w:rsid w:val="00B95B40"/>
    <w:pPr>
      <w:ind w:left="357" w:hanging="357"/>
      <w:jc w:val="both"/>
    </w:pPr>
    <w:rPr>
      <w:rFonts w:cs="Calibri"/>
      <w:sz w:val="20"/>
      <w:szCs w:val="20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10">
    <w:name w:val="Заголовок 6 Знак1"/>
    <w:basedOn w:val="DefaultParagraphFont"/>
    <w:uiPriority w:val="99"/>
    <w:semiHidden/>
    <w:rsid w:val="00B95B40"/>
    <w:rPr>
      <w:rFonts w:ascii="Cambria" w:hAnsi="Cambria" w:cs="Cambria"/>
      <w:i/>
      <w:iCs/>
      <w:color w:val="243F60"/>
      <w:lang w:eastAsia="en-US"/>
    </w:rPr>
  </w:style>
  <w:style w:type="character" w:customStyle="1" w:styleId="910">
    <w:name w:val="Заголовок 9 Знак1"/>
    <w:basedOn w:val="DefaultParagraphFont"/>
    <w:uiPriority w:val="99"/>
    <w:semiHidden/>
    <w:rsid w:val="00B95B40"/>
    <w:rPr>
      <w:rFonts w:ascii="Cambria" w:hAnsi="Cambria" w:cs="Cambria"/>
      <w:i/>
      <w:iCs/>
      <w:color w:val="404040"/>
      <w:sz w:val="20"/>
      <w:szCs w:val="20"/>
      <w:lang w:eastAsia="en-US"/>
    </w:rPr>
  </w:style>
  <w:style w:type="character" w:styleId="FollowedHyperlink">
    <w:name w:val="FollowedHyperlink"/>
    <w:basedOn w:val="DefaultParagraphFont"/>
    <w:uiPriority w:val="99"/>
    <w:semiHidden/>
    <w:rsid w:val="00B95B40"/>
    <w:rPr>
      <w:color w:val="800080"/>
      <w:u w:val="single"/>
    </w:rPr>
  </w:style>
  <w:style w:type="character" w:styleId="PageNumber">
    <w:name w:val="page number"/>
    <w:basedOn w:val="DefaultParagraphFont"/>
    <w:uiPriority w:val="99"/>
    <w:locked/>
    <w:rsid w:val="008603C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1091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091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091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091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091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091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109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91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9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91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91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091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091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13</TotalTime>
  <Pages>6</Pages>
  <Words>7313</Words>
  <Characters>4169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11</cp:revision>
  <cp:lastPrinted>2020-06-25T11:40:00Z</cp:lastPrinted>
  <dcterms:created xsi:type="dcterms:W3CDTF">2020-06-24T13:17:00Z</dcterms:created>
  <dcterms:modified xsi:type="dcterms:W3CDTF">2020-07-14T06:12:00Z</dcterms:modified>
</cp:coreProperties>
</file>