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A93" w:rsidRPr="00152246" w:rsidRDefault="00987A93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987A93" w:rsidRPr="00152246" w:rsidRDefault="00987A93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987A93" w:rsidRPr="00152246" w:rsidRDefault="00987A93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987A93" w:rsidRDefault="00987A93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987A93" w:rsidRPr="00152246" w:rsidRDefault="00987A93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СТРУКТУРА, ШТАТ ТА ЧИСЕЛЬНІСТЬ</w:t>
      </w:r>
    </w:p>
    <w:p w:rsidR="00987A93" w:rsidRPr="00152246" w:rsidRDefault="00987A93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Управління культури та мистецтв Чортківської міської ради</w:t>
      </w:r>
    </w:p>
    <w:p w:rsidR="00987A93" w:rsidRPr="00152246" w:rsidRDefault="00987A93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на 01.03.2021 року</w:t>
      </w: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tbl>
      <w:tblPr>
        <w:tblW w:w="0" w:type="auto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709"/>
        <w:gridCol w:w="4348"/>
        <w:gridCol w:w="1416"/>
        <w:gridCol w:w="1303"/>
        <w:gridCol w:w="1155"/>
        <w:gridCol w:w="1559"/>
      </w:tblGrid>
      <w:tr w:rsidR="00987A93" w:rsidRPr="00347D39">
        <w:trPr>
          <w:trHeight w:val="126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№</w:t>
            </w:r>
          </w:p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п/п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A93" w:rsidRPr="00347D39" w:rsidRDefault="00987A93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Посада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Всього</w:t>
            </w:r>
          </w:p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штатних</w:t>
            </w:r>
          </w:p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одиниць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Посадові особи місцевого самовря-дування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Служ-бовці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Техні-</w:t>
            </w:r>
          </w:p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чний</w:t>
            </w:r>
          </w:p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персо-</w:t>
            </w:r>
          </w:p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нал</w:t>
            </w:r>
          </w:p>
        </w:tc>
      </w:tr>
      <w:tr w:rsidR="00987A93" w:rsidRPr="00347D39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</w:t>
            </w:r>
          </w:p>
        </w:tc>
      </w:tr>
      <w:tr w:rsidR="00987A93" w:rsidRPr="00347D39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1.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 w:rsidP="00491058">
            <w:pPr>
              <w:keepNext/>
              <w:keepLines/>
              <w:tabs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451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347D39">
              <w:rPr>
                <w:rFonts w:ascii="Cambria" w:hAnsi="Cambria" w:cs="Cambria"/>
                <w:i/>
                <w:iCs/>
                <w:color w:val="4F81BD"/>
                <w:kern w:val="1"/>
                <w:sz w:val="24"/>
                <w:szCs w:val="24"/>
              </w:rPr>
              <w:t>нач</w:t>
            </w:r>
            <w:r w:rsidRPr="00347D39">
              <w:rPr>
                <w:rFonts w:ascii="Cambria" w:hAnsi="Cambria" w:cs="Cambria"/>
                <w:i/>
                <w:iCs/>
                <w:kern w:val="1"/>
                <w:sz w:val="24"/>
                <w:szCs w:val="24"/>
              </w:rPr>
              <w:t>Начальник управління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  <w:t>-</w:t>
            </w:r>
          </w:p>
        </w:tc>
      </w:tr>
      <w:tr w:rsidR="00987A93" w:rsidRPr="00347D39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-</w:t>
            </w:r>
          </w:p>
        </w:tc>
      </w:tr>
      <w:tr w:rsidR="00987A93" w:rsidRPr="00347D39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3.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спеціаліст-юрист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-</w:t>
            </w:r>
          </w:p>
        </w:tc>
      </w:tr>
      <w:tr w:rsidR="00987A93" w:rsidRPr="00347D39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4.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 xml:space="preserve">Головний спеціаліст з публічних закупівель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-</w:t>
            </w:r>
          </w:p>
        </w:tc>
      </w:tr>
      <w:tr w:rsidR="00987A93" w:rsidRPr="00347D39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color w:val="CB0404"/>
                <w:kern w:val="1"/>
                <w:sz w:val="24"/>
                <w:szCs w:val="24"/>
              </w:rPr>
            </w:pP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A93" w:rsidRPr="00347D39" w:rsidRDefault="00987A9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347D39"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-</w:t>
            </w:r>
          </w:p>
        </w:tc>
      </w:tr>
    </w:tbl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1"/>
          <w:szCs w:val="21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Секретар міської ради                                                                 Ярослав ДЗИНДРА</w:t>
      </w: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1"/>
          <w:szCs w:val="21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87A93" w:rsidRDefault="00987A93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sectPr w:rsidR="00987A93" w:rsidSect="00924783">
      <w:pgSz w:w="12240" w:h="15840"/>
      <w:pgMar w:top="568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15BE"/>
    <w:rsid w:val="000C7C05"/>
    <w:rsid w:val="000D126F"/>
    <w:rsid w:val="001215D8"/>
    <w:rsid w:val="001316B8"/>
    <w:rsid w:val="00152246"/>
    <w:rsid w:val="00201149"/>
    <w:rsid w:val="00235A89"/>
    <w:rsid w:val="00274078"/>
    <w:rsid w:val="00347D39"/>
    <w:rsid w:val="00361C9A"/>
    <w:rsid w:val="00391B3E"/>
    <w:rsid w:val="00396733"/>
    <w:rsid w:val="00486518"/>
    <w:rsid w:val="00491058"/>
    <w:rsid w:val="004E00DE"/>
    <w:rsid w:val="0053555B"/>
    <w:rsid w:val="005575B0"/>
    <w:rsid w:val="00664A62"/>
    <w:rsid w:val="00701988"/>
    <w:rsid w:val="00766795"/>
    <w:rsid w:val="007D6D36"/>
    <w:rsid w:val="007E2E37"/>
    <w:rsid w:val="00805B7F"/>
    <w:rsid w:val="008847B1"/>
    <w:rsid w:val="00896CA2"/>
    <w:rsid w:val="008F6171"/>
    <w:rsid w:val="00924783"/>
    <w:rsid w:val="00927199"/>
    <w:rsid w:val="00987A93"/>
    <w:rsid w:val="009E3601"/>
    <w:rsid w:val="00A21DB4"/>
    <w:rsid w:val="00A615BE"/>
    <w:rsid w:val="00A74465"/>
    <w:rsid w:val="00AB5A8B"/>
    <w:rsid w:val="00AC7811"/>
    <w:rsid w:val="00AF2BEE"/>
    <w:rsid w:val="00B12AA5"/>
    <w:rsid w:val="00B211F5"/>
    <w:rsid w:val="00C53445"/>
    <w:rsid w:val="00C558D1"/>
    <w:rsid w:val="00CD1379"/>
    <w:rsid w:val="00CD47D0"/>
    <w:rsid w:val="00CE6AE3"/>
    <w:rsid w:val="00DD3D41"/>
    <w:rsid w:val="00DF773F"/>
    <w:rsid w:val="00E178B5"/>
    <w:rsid w:val="00E20E74"/>
    <w:rsid w:val="00F14091"/>
    <w:rsid w:val="00F83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5BE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A615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615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823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384</Words>
  <Characters>219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4</dc:title>
  <dc:subject/>
  <dc:creator>user</dc:creator>
  <cp:keywords/>
  <dc:description/>
  <cp:lastModifiedBy>User</cp:lastModifiedBy>
  <cp:revision>2</cp:revision>
  <cp:lastPrinted>2020-12-28T14:49:00Z</cp:lastPrinted>
  <dcterms:created xsi:type="dcterms:W3CDTF">2020-12-30T09:48:00Z</dcterms:created>
  <dcterms:modified xsi:type="dcterms:W3CDTF">2020-12-30T09:48:00Z</dcterms:modified>
</cp:coreProperties>
</file>