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AE5" w:rsidRPr="009E29DA" w:rsidRDefault="00242AE5" w:rsidP="009E29DA">
      <w:pPr>
        <w:spacing w:after="0" w:line="240" w:lineRule="auto"/>
        <w:ind w:left="6521"/>
        <w:rPr>
          <w:rFonts w:ascii="Times New Roman" w:hAnsi="Times New Roman" w:cs="Times New Roman"/>
          <w:sz w:val="24"/>
          <w:szCs w:val="24"/>
        </w:rPr>
      </w:pPr>
      <w:r w:rsidRPr="009E29DA">
        <w:rPr>
          <w:rFonts w:ascii="Times New Roman" w:hAnsi="Times New Roman" w:cs="Times New Roman"/>
          <w:sz w:val="24"/>
          <w:szCs w:val="24"/>
        </w:rPr>
        <w:t xml:space="preserve">Додаток </w:t>
      </w:r>
    </w:p>
    <w:p w:rsidR="00242AE5" w:rsidRPr="009E29DA" w:rsidRDefault="00242AE5" w:rsidP="009E29DA">
      <w:pPr>
        <w:spacing w:after="0" w:line="240" w:lineRule="auto"/>
        <w:ind w:left="6521"/>
        <w:rPr>
          <w:rFonts w:ascii="Times New Roman" w:hAnsi="Times New Roman" w:cs="Times New Roman"/>
          <w:sz w:val="24"/>
          <w:szCs w:val="24"/>
        </w:rPr>
      </w:pPr>
      <w:r w:rsidRPr="009E29DA">
        <w:rPr>
          <w:rFonts w:ascii="Times New Roman" w:hAnsi="Times New Roman" w:cs="Times New Roman"/>
          <w:sz w:val="24"/>
          <w:szCs w:val="24"/>
        </w:rPr>
        <w:t xml:space="preserve">до рішення міської ради </w:t>
      </w:r>
    </w:p>
    <w:p w:rsidR="00242AE5" w:rsidRPr="009E29DA" w:rsidRDefault="00242AE5" w:rsidP="009E29DA">
      <w:pPr>
        <w:spacing w:after="0" w:line="240" w:lineRule="auto"/>
        <w:ind w:left="6521"/>
        <w:rPr>
          <w:rFonts w:ascii="Times New Roman" w:hAnsi="Times New Roman" w:cs="Times New Roman"/>
          <w:sz w:val="24"/>
          <w:szCs w:val="24"/>
        </w:rPr>
      </w:pPr>
      <w:r w:rsidRPr="009E29DA">
        <w:rPr>
          <w:rFonts w:ascii="Times New Roman" w:hAnsi="Times New Roman" w:cs="Times New Roman"/>
          <w:sz w:val="24"/>
          <w:szCs w:val="24"/>
        </w:rPr>
        <w:t xml:space="preserve">від </w:t>
      </w:r>
      <w:r>
        <w:rPr>
          <w:rFonts w:ascii="Times New Roman" w:hAnsi="Times New Roman" w:cs="Times New Roman"/>
          <w:sz w:val="24"/>
          <w:szCs w:val="24"/>
        </w:rPr>
        <w:t xml:space="preserve">24 грудня </w:t>
      </w:r>
      <w:r w:rsidRPr="009E29DA">
        <w:rPr>
          <w:rFonts w:ascii="Times New Roman" w:hAnsi="Times New Roman" w:cs="Times New Roman"/>
          <w:sz w:val="24"/>
          <w:szCs w:val="24"/>
        </w:rPr>
        <w:t>2020 року №</w:t>
      </w:r>
      <w:r>
        <w:rPr>
          <w:rFonts w:ascii="Times New Roman" w:hAnsi="Times New Roman" w:cs="Times New Roman"/>
          <w:sz w:val="24"/>
          <w:szCs w:val="24"/>
        </w:rPr>
        <w:t>113</w:t>
      </w:r>
    </w:p>
    <w:p w:rsidR="00242AE5" w:rsidRDefault="00242AE5" w:rsidP="0059437E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</w:p>
    <w:p w:rsidR="00242AE5" w:rsidRDefault="00242AE5" w:rsidP="0059437E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ПЕРЕЛІК</w:t>
      </w: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другого типу об’єктів комунальної власності для передачі </w:t>
      </w: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 оренду без проведення аукціону</w:t>
      </w: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663"/>
        <w:gridCol w:w="1855"/>
        <w:gridCol w:w="3260"/>
        <w:gridCol w:w="1437"/>
        <w:gridCol w:w="2639"/>
      </w:tblGrid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Тип об’єкта</w:t>
            </w:r>
          </w:p>
        </w:tc>
        <w:tc>
          <w:tcPr>
            <w:tcW w:w="3260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Адреса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Площа </w:t>
            </w:r>
          </w:p>
        </w:tc>
        <w:tc>
          <w:tcPr>
            <w:tcW w:w="2639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Балансоутримувач</w:t>
            </w:r>
          </w:p>
        </w:tc>
      </w:tr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с.Росохач </w:t>
            </w:r>
          </w:p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вул.Незалежності, 4б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28,8 кв.м.</w:t>
            </w:r>
          </w:p>
        </w:tc>
        <w:tc>
          <w:tcPr>
            <w:tcW w:w="2639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Управління культури, релігії та туризму</w:t>
            </w:r>
          </w:p>
        </w:tc>
      </w:tr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с.Біла вул.Штокалівка,158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45,7 кв.м.</w:t>
            </w:r>
          </w:p>
        </w:tc>
        <w:tc>
          <w:tcPr>
            <w:tcW w:w="2639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Чортківська міська рада</w:t>
            </w:r>
          </w:p>
        </w:tc>
      </w:tr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с.Скородинці</w:t>
            </w:r>
          </w:p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вул.Середня, 46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23,0 кв.м</w:t>
            </w:r>
          </w:p>
        </w:tc>
        <w:tc>
          <w:tcPr>
            <w:tcW w:w="2639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Чортківська міська рада</w:t>
            </w:r>
          </w:p>
        </w:tc>
      </w:tr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с.Горішня Вигнанка </w:t>
            </w:r>
          </w:p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вул. Чортківська, 2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15,3 кв.м.</w:t>
            </w:r>
          </w:p>
        </w:tc>
        <w:tc>
          <w:tcPr>
            <w:tcW w:w="2639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Управління культури, релігії та туризму</w:t>
            </w:r>
          </w:p>
        </w:tc>
      </w:tr>
    </w:tbl>
    <w:p w:rsidR="00242AE5" w:rsidRDefault="00242AE5" w:rsidP="0059437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42AE5" w:rsidRDefault="00242AE5" w:rsidP="0059437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42AE5" w:rsidRDefault="00242AE5" w:rsidP="0059437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42AE5" w:rsidRDefault="00242AE5" w:rsidP="00A50D71">
      <w:pPr>
        <w:spacing w:after="0" w:line="240" w:lineRule="auto"/>
      </w:pPr>
      <w:r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   Ярослав ДЗИНДРА</w:t>
      </w:r>
    </w:p>
    <w:sectPr w:rsidR="00242AE5" w:rsidSect="00A50D7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9437E"/>
    <w:rsid w:val="0007528B"/>
    <w:rsid w:val="0008247F"/>
    <w:rsid w:val="00176B67"/>
    <w:rsid w:val="00242AE5"/>
    <w:rsid w:val="002A2404"/>
    <w:rsid w:val="003B1C60"/>
    <w:rsid w:val="00495E43"/>
    <w:rsid w:val="00536264"/>
    <w:rsid w:val="0059437E"/>
    <w:rsid w:val="00911C72"/>
    <w:rsid w:val="009E29DA"/>
    <w:rsid w:val="00A50D71"/>
    <w:rsid w:val="00A75A55"/>
    <w:rsid w:val="00C4663F"/>
    <w:rsid w:val="00CE29D3"/>
    <w:rsid w:val="00E068AD"/>
    <w:rsid w:val="00E6048E"/>
    <w:rsid w:val="00ED6C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1C60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59437E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476</Words>
  <Characters>272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</dc:title>
  <dc:subject/>
  <dc:creator>user</dc:creator>
  <cp:keywords/>
  <dc:description/>
  <cp:lastModifiedBy>User</cp:lastModifiedBy>
  <cp:revision>2</cp:revision>
  <cp:lastPrinted>2020-12-29T09:22:00Z</cp:lastPrinted>
  <dcterms:created xsi:type="dcterms:W3CDTF">2020-12-29T10:18:00Z</dcterms:created>
  <dcterms:modified xsi:type="dcterms:W3CDTF">2020-12-29T10:18:00Z</dcterms:modified>
</cp:coreProperties>
</file>