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74C" w:rsidRDefault="00B5274C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690C9C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B5274C" w:rsidRDefault="00B5274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B5274C" w:rsidRDefault="00B5274C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ЧЕТВЕРТА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B5274C" w:rsidRDefault="00B5274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B5274C" w:rsidRPr="008B00BD" w:rsidRDefault="00B5274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РІШЕННЯ</w:t>
      </w:r>
    </w:p>
    <w:p w:rsidR="00B5274C" w:rsidRPr="004D70E0" w:rsidRDefault="00B5274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B5274C" w:rsidRPr="009D6799" w:rsidRDefault="00B5274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</w:t>
      </w:r>
      <w:r>
        <w:rPr>
          <w:b/>
          <w:bCs/>
          <w:sz w:val="28"/>
          <w:szCs w:val="28"/>
        </w:rPr>
        <w:t xml:space="preserve">2020 року                                    </w:t>
      </w:r>
      <w:r>
        <w:rPr>
          <w:b/>
          <w:bCs/>
          <w:sz w:val="28"/>
          <w:szCs w:val="28"/>
          <w:lang w:val="uk-UA"/>
        </w:rPr>
        <w:t xml:space="preserve">           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78</w:t>
      </w:r>
      <w:r>
        <w:rPr>
          <w:b/>
          <w:bCs/>
          <w:sz w:val="28"/>
          <w:szCs w:val="28"/>
        </w:rPr>
        <w:t xml:space="preserve"> </w:t>
      </w:r>
    </w:p>
    <w:p w:rsidR="00B5274C" w:rsidRDefault="00B5274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B5274C" w:rsidRDefault="00B5274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B5274C" w:rsidRDefault="00B5274C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B5274C" w:rsidRDefault="00B5274C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Пастушівського</w:t>
      </w:r>
    </w:p>
    <w:p w:rsidR="00B5274C" w:rsidRDefault="00B5274C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старостинського округу</w:t>
      </w:r>
    </w:p>
    <w:p w:rsidR="00B5274C" w:rsidRDefault="00B5274C" w:rsidP="00873AE3">
      <w:pPr>
        <w:pStyle w:val="BodyText"/>
        <w:spacing w:after="0"/>
        <w:ind w:firstLine="0"/>
        <w:rPr>
          <w:b/>
          <w:bCs/>
        </w:rPr>
      </w:pPr>
    </w:p>
    <w:p w:rsidR="00B5274C" w:rsidRDefault="00B5274C" w:rsidP="00A65CDE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Пастушівського старостинського округу</w:t>
      </w:r>
      <w:r w:rsidRPr="00581702">
        <w:rPr>
          <w:sz w:val="28"/>
          <w:szCs w:val="28"/>
          <w:lang w:val="uk-UA"/>
        </w:rPr>
        <w:t>,</w:t>
      </w:r>
      <w:r w:rsidRPr="00A65CDE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керуючись п.3 ч. 1 ст. 26, 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B5274C" w:rsidRPr="00A65CDE" w:rsidRDefault="00B5274C" w:rsidP="00A65CDE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B5274C" w:rsidRDefault="00B5274C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Затвердити кандидатуру Яремовської Світлани Любомирівни на посаду старости Пастушівського старостинського округу </w:t>
      </w:r>
      <w:r>
        <w:rPr>
          <w:sz w:val="28"/>
          <w:szCs w:val="28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громади.</w:t>
      </w: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Яремовську Світлану Любомирівну старосту Пастушівського старостинського округу. </w:t>
      </w: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B5274C" w:rsidRDefault="00B5274C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B5274C" w:rsidRDefault="00B5274C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sectPr w:rsidR="00B5274C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A3761"/>
    <w:rsid w:val="000D2BF1"/>
    <w:rsid w:val="000D34B1"/>
    <w:rsid w:val="00140279"/>
    <w:rsid w:val="00141AB4"/>
    <w:rsid w:val="00143898"/>
    <w:rsid w:val="001508CB"/>
    <w:rsid w:val="00152C81"/>
    <w:rsid w:val="001B1219"/>
    <w:rsid w:val="001C7694"/>
    <w:rsid w:val="001D2C11"/>
    <w:rsid w:val="001F2880"/>
    <w:rsid w:val="002A2827"/>
    <w:rsid w:val="002E4DC2"/>
    <w:rsid w:val="002F698C"/>
    <w:rsid w:val="003367FA"/>
    <w:rsid w:val="003811B6"/>
    <w:rsid w:val="00382CEA"/>
    <w:rsid w:val="00394C2F"/>
    <w:rsid w:val="003F1DEA"/>
    <w:rsid w:val="004017D1"/>
    <w:rsid w:val="00445579"/>
    <w:rsid w:val="00453A3C"/>
    <w:rsid w:val="00465621"/>
    <w:rsid w:val="004A4139"/>
    <w:rsid w:val="004A6371"/>
    <w:rsid w:val="004A63C1"/>
    <w:rsid w:val="004D70E0"/>
    <w:rsid w:val="004E2507"/>
    <w:rsid w:val="004F35F2"/>
    <w:rsid w:val="00506CDC"/>
    <w:rsid w:val="00547A0A"/>
    <w:rsid w:val="005548ED"/>
    <w:rsid w:val="00581702"/>
    <w:rsid w:val="00582A0D"/>
    <w:rsid w:val="005D1332"/>
    <w:rsid w:val="005E100E"/>
    <w:rsid w:val="005F20D0"/>
    <w:rsid w:val="00601CAF"/>
    <w:rsid w:val="00634A74"/>
    <w:rsid w:val="00670DF9"/>
    <w:rsid w:val="00673E01"/>
    <w:rsid w:val="00690C9C"/>
    <w:rsid w:val="006D0D73"/>
    <w:rsid w:val="006D5878"/>
    <w:rsid w:val="006E2284"/>
    <w:rsid w:val="00750884"/>
    <w:rsid w:val="00754EE4"/>
    <w:rsid w:val="00784503"/>
    <w:rsid w:val="008163C4"/>
    <w:rsid w:val="0083644B"/>
    <w:rsid w:val="00873AE3"/>
    <w:rsid w:val="00877854"/>
    <w:rsid w:val="008A0477"/>
    <w:rsid w:val="008B00BD"/>
    <w:rsid w:val="008D1905"/>
    <w:rsid w:val="00930068"/>
    <w:rsid w:val="009A7500"/>
    <w:rsid w:val="009D508C"/>
    <w:rsid w:val="009D6799"/>
    <w:rsid w:val="00A02693"/>
    <w:rsid w:val="00A65CDE"/>
    <w:rsid w:val="00A67BCC"/>
    <w:rsid w:val="00A70722"/>
    <w:rsid w:val="00A909B2"/>
    <w:rsid w:val="00AB4804"/>
    <w:rsid w:val="00B5274C"/>
    <w:rsid w:val="00BD3860"/>
    <w:rsid w:val="00C11926"/>
    <w:rsid w:val="00C43694"/>
    <w:rsid w:val="00C86AE5"/>
    <w:rsid w:val="00C91EE3"/>
    <w:rsid w:val="00CE1200"/>
    <w:rsid w:val="00D6165C"/>
    <w:rsid w:val="00D959E6"/>
    <w:rsid w:val="00DA0A8E"/>
    <w:rsid w:val="00DA7B55"/>
    <w:rsid w:val="00DC5F02"/>
    <w:rsid w:val="00DE1DFB"/>
    <w:rsid w:val="00E10287"/>
    <w:rsid w:val="00E120B3"/>
    <w:rsid w:val="00E17D5A"/>
    <w:rsid w:val="00EB2D55"/>
    <w:rsid w:val="00F01F9A"/>
    <w:rsid w:val="00F03648"/>
    <w:rsid w:val="00F170EF"/>
    <w:rsid w:val="00F50B08"/>
    <w:rsid w:val="00FC4FE7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28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688</Words>
  <Characters>393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2020-12-28T08:56:00Z</cp:lastPrinted>
  <dcterms:created xsi:type="dcterms:W3CDTF">2020-12-30T09:58:00Z</dcterms:created>
  <dcterms:modified xsi:type="dcterms:W3CDTF">2020-12-30T09:58:00Z</dcterms:modified>
</cp:coreProperties>
</file>