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4056" w:rsidRDefault="00284056" w:rsidP="00FD5391">
      <w:pPr>
        <w:spacing w:after="0"/>
        <w:rPr>
          <w:rFonts w:ascii="Times New Roman" w:hAnsi="Times New Roman" w:cs="Times New Roman"/>
          <w:i/>
          <w:iCs/>
          <w:kern w:val="36"/>
          <w:sz w:val="28"/>
          <w:szCs w:val="28"/>
        </w:rPr>
      </w:pPr>
    </w:p>
    <w:p w:rsidR="00284056" w:rsidRPr="00D46FC1" w:rsidRDefault="00284056" w:rsidP="00FD5391">
      <w:pPr>
        <w:spacing w:after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>
        <w:rPr>
          <w:rFonts w:ascii="Times New Roman" w:hAnsi="Times New Roman" w:cs="Times New Roman"/>
          <w:i/>
          <w:iCs/>
          <w:kern w:val="36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</w:t>
      </w:r>
      <w:r w:rsidRPr="00FD5391">
        <w:rPr>
          <w:rFonts w:ascii="Times New Roman" w:hAnsi="Times New Roman" w:cs="Times New Roman"/>
          <w:sz w:val="24"/>
          <w:szCs w:val="24"/>
        </w:rPr>
        <w:t>Додаток №</w:t>
      </w:r>
      <w:r>
        <w:rPr>
          <w:rFonts w:ascii="Times New Roman" w:hAnsi="Times New Roman" w:cs="Times New Roman"/>
          <w:i/>
          <w:iCs/>
          <w:kern w:val="36"/>
          <w:sz w:val="28"/>
          <w:szCs w:val="28"/>
        </w:rPr>
        <w:t xml:space="preserve"> 2</w:t>
      </w:r>
      <w:r w:rsidRPr="00D46FC1">
        <w:rPr>
          <w:rFonts w:ascii="Times New Roman" w:hAnsi="Times New Roman" w:cs="Times New Roman"/>
          <w:b/>
          <w:bCs/>
          <w:kern w:val="36"/>
          <w:sz w:val="28"/>
          <w:szCs w:val="28"/>
        </w:rPr>
        <w:t xml:space="preserve"> </w:t>
      </w:r>
      <w:r w:rsidRPr="00662A4F">
        <w:rPr>
          <w:rFonts w:ascii="Times New Roman" w:hAnsi="Times New Roman" w:cs="Times New Roman"/>
          <w:kern w:val="36"/>
          <w:sz w:val="28"/>
          <w:szCs w:val="28"/>
        </w:rPr>
        <w:t>до Програми</w:t>
      </w:r>
    </w:p>
    <w:p w:rsidR="00284056" w:rsidRPr="00662A4F" w:rsidRDefault="00284056" w:rsidP="00E95BA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62A4F">
        <w:rPr>
          <w:rFonts w:ascii="Times New Roman" w:hAnsi="Times New Roman" w:cs="Times New Roman"/>
          <w:b/>
          <w:bCs/>
          <w:kern w:val="36"/>
          <w:sz w:val="28"/>
          <w:szCs w:val="28"/>
        </w:rPr>
        <w:t>Перелік культурно-масових заходів</w:t>
      </w:r>
      <w:r w:rsidRPr="00662A4F">
        <w:rPr>
          <w:rFonts w:ascii="Times New Roman" w:hAnsi="Times New Roman" w:cs="Times New Roman"/>
          <w:b/>
          <w:bCs/>
          <w:sz w:val="28"/>
          <w:szCs w:val="28"/>
        </w:rPr>
        <w:t xml:space="preserve"> Програми на 2021-2023 роки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851"/>
        <w:gridCol w:w="3935"/>
        <w:gridCol w:w="1418"/>
        <w:gridCol w:w="2976"/>
        <w:gridCol w:w="1701"/>
        <w:gridCol w:w="1843"/>
        <w:gridCol w:w="992"/>
        <w:gridCol w:w="993"/>
        <w:gridCol w:w="992"/>
      </w:tblGrid>
      <w:tr w:rsidR="00284056" w:rsidRPr="00C05AB4">
        <w:trPr>
          <w:trHeight w:val="838"/>
        </w:trPr>
        <w:tc>
          <w:tcPr>
            <w:tcW w:w="851" w:type="dxa"/>
            <w:vMerge w:val="restart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№ з/п</w:t>
            </w:r>
          </w:p>
        </w:tc>
        <w:tc>
          <w:tcPr>
            <w:tcW w:w="3935" w:type="dxa"/>
            <w:vMerge w:val="restart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Перелік заходів програми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Строк виконання заходу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 w:val="restart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Виконавці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Джерела фінансування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Орієнтовні обсяги фінансуванн, тис грн.</w:t>
            </w:r>
          </w:p>
        </w:tc>
        <w:tc>
          <w:tcPr>
            <w:tcW w:w="2977" w:type="dxa"/>
            <w:gridSpan w:val="3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Очікуваний результат – диференційовано з розбивкою за роками (тис.грн)</w:t>
            </w:r>
          </w:p>
        </w:tc>
      </w:tr>
      <w:tr w:rsidR="00284056" w:rsidRPr="00C05AB4">
        <w:trPr>
          <w:trHeight w:val="276"/>
        </w:trPr>
        <w:tc>
          <w:tcPr>
            <w:tcW w:w="851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284056" w:rsidRPr="00C074E9" w:rsidRDefault="00284056" w:rsidP="00C074E9">
            <w:pPr>
              <w:spacing w:before="100" w:beforeAutospacing="1"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 w:val="restart"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2021 р.</w:t>
            </w:r>
          </w:p>
        </w:tc>
        <w:tc>
          <w:tcPr>
            <w:tcW w:w="993" w:type="dxa"/>
            <w:vMerge w:val="restart"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2022 р.</w:t>
            </w:r>
          </w:p>
        </w:tc>
        <w:tc>
          <w:tcPr>
            <w:tcW w:w="992" w:type="dxa"/>
            <w:vMerge w:val="restart"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2023 р.</w:t>
            </w:r>
          </w:p>
        </w:tc>
      </w:tr>
      <w:tr w:rsidR="00284056" w:rsidRPr="00C05AB4">
        <w:trPr>
          <w:trHeight w:val="210"/>
        </w:trPr>
        <w:tc>
          <w:tcPr>
            <w:tcW w:w="851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 етап: 2021 р.</w:t>
            </w:r>
          </w:p>
        </w:tc>
        <w:tc>
          <w:tcPr>
            <w:tcW w:w="992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284056" w:rsidRPr="00C05AB4">
        <w:trPr>
          <w:trHeight w:val="270"/>
        </w:trPr>
        <w:tc>
          <w:tcPr>
            <w:tcW w:w="851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 етап:2022р.</w:t>
            </w:r>
          </w:p>
        </w:tc>
        <w:tc>
          <w:tcPr>
            <w:tcW w:w="992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284056" w:rsidRPr="00C05AB4">
        <w:trPr>
          <w:trHeight w:val="179"/>
        </w:trPr>
        <w:tc>
          <w:tcPr>
            <w:tcW w:w="851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ІІІетап:2023р.</w:t>
            </w:r>
          </w:p>
        </w:tc>
        <w:tc>
          <w:tcPr>
            <w:tcW w:w="992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284056" w:rsidRPr="00C074E9" w:rsidRDefault="00284056" w:rsidP="00C074E9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 річниці від дня народження  Степана Бандери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коляди,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Етнофестиваль  «Василів день»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450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Конкурс на кращий макет різдвяної шопки, дитячий конкурс «Різдвяний Ангел»</w:t>
            </w:r>
          </w:p>
        </w:tc>
        <w:tc>
          <w:tcPr>
            <w:tcW w:w="1418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Модельна студія «Монро»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Різдвяний концерт муніципального Галицького камерного оркестру</w:t>
            </w:r>
          </w:p>
        </w:tc>
        <w:tc>
          <w:tcPr>
            <w:tcW w:w="1418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125-річниця з Дня народження П.І.Карабіневича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Судія «Едельвейс»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Участь творчих колективів територіальної громади у святі зимового обрядового фольклору «Нова радість стала» м.Тернопіль</w:t>
            </w:r>
          </w:p>
        </w:tc>
        <w:tc>
          <w:tcPr>
            <w:tcW w:w="1418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СБК,СК,творчі колективи громади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Соборності України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Вшанування пам’яті юнаків, які героїчно загинули у бою під Крутами</w:t>
            </w:r>
          </w:p>
        </w:tc>
        <w:tc>
          <w:tcPr>
            <w:tcW w:w="1418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140 річниці від дня народження Степана Чарнецького</w:t>
            </w:r>
          </w:p>
        </w:tc>
        <w:tc>
          <w:tcPr>
            <w:tcW w:w="1418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січень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бойових дій на території інших держав, концерт гурту « Доля»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150 річчя від дня народження Лесі Українки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Героїв Небесної Сотні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лютий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 річниці від дня народження Т.Г.Шевченка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Чортківська ММШ 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45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Дитячий конкурс «Принц та принцеса Чортківщини»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березень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Візначення 140 річниці від дня народження К.Рубчакової ( Тернопільський АОУД театр) ім. Т.Шевченка м. Тернопіль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</w:tr>
      <w:tr w:rsidR="00284056" w:rsidRPr="00C05AB4">
        <w:trPr>
          <w:trHeight w:val="987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284056" w:rsidRPr="00C05AB4">
        <w:trPr>
          <w:trHeight w:val="762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Благодійна акція для дітей сиріт «Великодній кошик»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квітень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пам</w:t>
            </w:r>
            <w:r w:rsidRPr="00C074E9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’</w:t>
            </w: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до Дня вишиванки</w:t>
            </w:r>
          </w:p>
        </w:tc>
        <w:tc>
          <w:tcPr>
            <w:tcW w:w="1418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15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музею</w:t>
            </w:r>
          </w:p>
        </w:tc>
        <w:tc>
          <w:tcPr>
            <w:tcW w:w="1418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ЧМКМ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до Дня матері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СБК,СК,творчі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284056" w:rsidRPr="00C05AB4">
        <w:trPr>
          <w:trHeight w:val="604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Відзначення перепоховання Т.Г.Шевченка, День Героїв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травень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Міжнародний день захисту прав дітей дитячий  фестиваль «Мистецтво  єднає серця»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культури, СБК, СК, творчі колективи громади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Історико- військовий фестиваль «Чортківська офензива», Галицький ярмарок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 творчі колективи громади,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медичного працівника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284056" w:rsidRPr="00C05AB4">
        <w:trPr>
          <w:trHeight w:val="10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Конституції України, фестиваль до Дня молоді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червень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ММШ, СБК, СК, 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284056" w:rsidRPr="00243D5E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284056" w:rsidRPr="00243D5E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Святкові заходи  в селах ОТГ- Росохач, Переходи, Горішня Вигнанка, Біла, Пастуше, Бичківці, Скородинці, фестиваль фольклору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Протягом 2021-2023р.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 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1 050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350 </w:t>
            </w:r>
          </w:p>
        </w:tc>
      </w:tr>
      <w:tr w:rsidR="00284056" w:rsidRPr="00C05AB4">
        <w:trPr>
          <w:trHeight w:val="688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Вшанування пам’яті в’язнів Уманської  трагедія (80-річ. 2021р.)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70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284056" w:rsidRPr="00C05AB4">
        <w:trPr>
          <w:trHeight w:val="688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Цикл заходів з нагоди святкування Дня міста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 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2 000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500 </w:t>
            </w:r>
          </w:p>
        </w:tc>
        <w:tc>
          <w:tcPr>
            <w:tcW w:w="99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1 000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C074E9"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</w:rPr>
              <w:t>Заходи з нагоди хрещення Київської Русі-України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липень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Мото-рок фестиваль «</w:t>
            </w:r>
            <w:r w:rsidRPr="00C074E9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Lions</w:t>
            </w:r>
            <w:r w:rsidRPr="00C074E9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 w:rsidRPr="00C074E9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MC</w:t>
            </w:r>
            <w:r w:rsidRPr="00C074E9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</w:t>
            </w:r>
            <w:r w:rsidRPr="00C074E9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Chortkiv</w:t>
            </w:r>
            <w:r w:rsidRPr="00C074E9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 xml:space="preserve"> запрошує”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ГО Чортків рок  клуб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створення Територіальної  громади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Чортківська ММШ СБК, СК, творчі колективи громади 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Дня Державного Прапора України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 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з нагоди відзначення Дня  Незалежності України (30-річниця 2021р.)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серпень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 СБК, СК, творчі колективи громади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260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підприємця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перша неділя вересня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60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284056" w:rsidRPr="00C05AB4">
        <w:trPr>
          <w:trHeight w:val="86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color w:val="00000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284056" w:rsidRPr="00C05AB4">
        <w:trPr>
          <w:trHeight w:val="550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Всесвітній День Туризму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color w:val="000000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284056" w:rsidRPr="00C05AB4">
        <w:trPr>
          <w:trHeight w:val="849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 з нагоди Всеукраїнського Дня бібліотек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284056" w:rsidRPr="00C05AB4">
        <w:trPr>
          <w:trHeight w:val="82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по вшануванню пам’яті депортації з Лемківщини, Надсяння, Холмщини, Підляшшя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вересень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284056" w:rsidRPr="00C05AB4">
        <w:trPr>
          <w:trHeight w:val="554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освіти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90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</w:tr>
      <w:tr w:rsidR="00284056" w:rsidRPr="00C05AB4">
        <w:trPr>
          <w:trHeight w:val="822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Захисника України, День створення УПА, День створення українського козацтва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240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284056" w:rsidRPr="00C05AB4">
        <w:trPr>
          <w:trHeight w:val="574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color w:val="FF000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175-річниця з Дня народження К.Е.Францоза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жовтень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-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80 </w:t>
            </w:r>
          </w:p>
        </w:tc>
      </w:tr>
      <w:tr w:rsidR="00284056" w:rsidRPr="00C05AB4">
        <w:trPr>
          <w:trHeight w:val="887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284056" w:rsidRPr="00C05AB4">
        <w:trPr>
          <w:trHeight w:val="662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Заходи по відзначенню Дня  Гідності та Свободи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пам</w:t>
            </w:r>
            <w:r w:rsidRPr="00C074E9">
              <w:rPr>
                <w:rFonts w:ascii="Times New Roman" w:hAnsi="Times New Roman" w:cs="Times New Roman"/>
                <w:sz w:val="24"/>
                <w:szCs w:val="24"/>
                <w:lang w:val="ru-RU" w:eastAsia="uk-UA"/>
              </w:rPr>
              <w:t>’</w:t>
            </w: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листопад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284056" w:rsidRPr="00C05AB4">
        <w:trPr>
          <w:trHeight w:val="59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Збройних Сил України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«Зимовий бал»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284056" w:rsidRPr="00C05AB4">
        <w:trPr>
          <w:trHeight w:val="539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60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20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День вшанування учасників ліквідації наслідків аварії на ЧАЕС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Відкриття головної ялинки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150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50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Свято Миколая</w:t>
            </w:r>
          </w:p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грудень</w:t>
            </w: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Управління культури</w:t>
            </w:r>
          </w:p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Чортківська ММШ</w:t>
            </w: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074E9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Міський бюджет</w:t>
            </w: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300 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3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  <w:tc>
          <w:tcPr>
            <w:tcW w:w="992" w:type="dxa"/>
          </w:tcPr>
          <w:p w:rsidR="00284056" w:rsidRDefault="00284056" w:rsidP="00C074E9">
            <w:pPr>
              <w:spacing w:after="0" w:line="240" w:lineRule="auto"/>
              <w:jc w:val="center"/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100 </w:t>
            </w:r>
          </w:p>
        </w:tc>
      </w:tr>
      <w:tr w:rsidR="00284056" w:rsidRPr="00C05AB4">
        <w:trPr>
          <w:trHeight w:val="336"/>
        </w:trPr>
        <w:tc>
          <w:tcPr>
            <w:tcW w:w="851" w:type="dxa"/>
          </w:tcPr>
          <w:p w:rsidR="00284056" w:rsidRPr="00C074E9" w:rsidRDefault="00284056" w:rsidP="00C074E9">
            <w:pPr>
              <w:pStyle w:val="ListParagraph"/>
              <w:spacing w:after="0" w:line="240" w:lineRule="auto"/>
              <w:ind w:left="786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3935" w:type="dxa"/>
          </w:tcPr>
          <w:p w:rsidR="00284056" w:rsidRPr="00C074E9" w:rsidRDefault="00284056" w:rsidP="00C074E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Всього</w:t>
            </w:r>
          </w:p>
        </w:tc>
        <w:tc>
          <w:tcPr>
            <w:tcW w:w="1418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2976" w:type="dxa"/>
          </w:tcPr>
          <w:p w:rsidR="00284056" w:rsidRPr="00C074E9" w:rsidRDefault="00284056" w:rsidP="00C074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</w:p>
        </w:tc>
        <w:tc>
          <w:tcPr>
            <w:tcW w:w="1701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</w:p>
        </w:tc>
        <w:tc>
          <w:tcPr>
            <w:tcW w:w="184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7 195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2 060 </w:t>
            </w:r>
          </w:p>
        </w:tc>
        <w:tc>
          <w:tcPr>
            <w:tcW w:w="993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2 785</w:t>
            </w:r>
          </w:p>
        </w:tc>
        <w:tc>
          <w:tcPr>
            <w:tcW w:w="992" w:type="dxa"/>
          </w:tcPr>
          <w:p w:rsidR="00284056" w:rsidRPr="00C074E9" w:rsidRDefault="00284056" w:rsidP="00C074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C074E9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2 350</w:t>
            </w:r>
          </w:p>
        </w:tc>
      </w:tr>
    </w:tbl>
    <w:p w:rsidR="00284056" w:rsidRPr="00AA0ADD" w:rsidRDefault="00284056" w:rsidP="00E95BAF">
      <w:pPr>
        <w:rPr>
          <w:rFonts w:ascii="Times New Roman" w:hAnsi="Times New Roman" w:cs="Times New Roman"/>
          <w:sz w:val="28"/>
          <w:szCs w:val="28"/>
        </w:rPr>
      </w:pPr>
    </w:p>
    <w:p w:rsidR="00284056" w:rsidRPr="00EB6C86" w:rsidRDefault="00284056" w:rsidP="00E95BAF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Секретар міської ради                                                                                                                               Ярослав ДЗИНДРА</w:t>
      </w:r>
    </w:p>
    <w:p w:rsidR="00284056" w:rsidRDefault="00284056"/>
    <w:sectPr w:rsidR="00284056" w:rsidSect="00FD5391">
      <w:pgSz w:w="16838" w:h="11906" w:orient="landscape"/>
      <w:pgMar w:top="426" w:right="395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A3A15"/>
    <w:multiLevelType w:val="hybridMultilevel"/>
    <w:tmpl w:val="DD823D06"/>
    <w:lvl w:ilvl="0" w:tplc="6EC4B9F0">
      <w:start w:val="1"/>
      <w:numFmt w:val="decimal"/>
      <w:lvlText w:val="%1."/>
      <w:lvlJc w:val="left"/>
      <w:pPr>
        <w:ind w:left="786" w:hanging="360"/>
      </w:pPr>
      <w:rPr>
        <w:color w:val="auto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oNotDisplayPageBoundaries/>
  <w:embedSystemFonts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5BAF"/>
    <w:rsid w:val="000B6C14"/>
    <w:rsid w:val="001C708B"/>
    <w:rsid w:val="002437F8"/>
    <w:rsid w:val="00243D5E"/>
    <w:rsid w:val="00284056"/>
    <w:rsid w:val="004B3530"/>
    <w:rsid w:val="00662A4F"/>
    <w:rsid w:val="00782686"/>
    <w:rsid w:val="0086685C"/>
    <w:rsid w:val="008E055C"/>
    <w:rsid w:val="00AA0ADD"/>
    <w:rsid w:val="00BD05A6"/>
    <w:rsid w:val="00C05AB4"/>
    <w:rsid w:val="00C074E9"/>
    <w:rsid w:val="00D46FC1"/>
    <w:rsid w:val="00E95BAF"/>
    <w:rsid w:val="00EB6C86"/>
    <w:rsid w:val="00FD53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5BAF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E95BAF"/>
    <w:pPr>
      <w:ind w:left="720"/>
    </w:pPr>
    <w:rPr>
      <w:rFonts w:eastAsia="Times New Roman"/>
      <w:lang w:eastAsia="uk-UA"/>
    </w:rPr>
  </w:style>
  <w:style w:type="table" w:styleId="TableGrid">
    <w:name w:val="Table Grid"/>
    <w:basedOn w:val="TableNormal"/>
    <w:uiPriority w:val="99"/>
    <w:rsid w:val="00E95BAF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5</Pages>
  <Words>5110</Words>
  <Characters>2914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                                      Додаток № 2 до Програми</dc:title>
  <dc:subject/>
  <dc:creator>onisevych</dc:creator>
  <cp:keywords/>
  <dc:description/>
  <cp:lastModifiedBy>User</cp:lastModifiedBy>
  <cp:revision>2</cp:revision>
  <cp:lastPrinted>2020-12-23T13:44:00Z</cp:lastPrinted>
  <dcterms:created xsi:type="dcterms:W3CDTF">2020-12-30T08:01:00Z</dcterms:created>
  <dcterms:modified xsi:type="dcterms:W3CDTF">2020-12-30T08:01:00Z</dcterms:modified>
</cp:coreProperties>
</file>