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252" w:rsidRDefault="000D4252" w:rsidP="00B06822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0;width:45.9pt;height:64.05pt;z-index:251658240;visibility:visible;mso-wrap-distance-left:9.05pt;mso-wrap-distance-right:9.05pt" filled="t">
            <v:imagedata r:id="rId4" o:title="" croptop="-50f" cropbottom="-50f" cropleft="-69f" cropright="-69f" blacklevel="3932f"/>
            <w10:wrap type="topAndBottom"/>
          </v:shape>
        </w:pict>
      </w:r>
      <w:r>
        <w:rPr>
          <w:noProof/>
          <w:lang w:val="uk-UA" w:eastAsia="uk-UA"/>
        </w:rPr>
        <w:t xml:space="preserve"> </w:t>
      </w:r>
    </w:p>
    <w:p w:rsidR="000D4252" w:rsidRDefault="000D4252" w:rsidP="00EF50F0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bCs/>
          <w:color w:val="000000"/>
          <w:lang w:eastAsia="ru-RU"/>
        </w:rPr>
        <w:t xml:space="preserve">                                     </w:t>
      </w:r>
      <w:r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0D4252" w:rsidRDefault="000D4252" w:rsidP="00EF50F0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ТРИНАДЦЯТА СЕСІЯ ВОСЬМОГО СКЛИКАННЯ</w:t>
      </w:r>
    </w:p>
    <w:p w:rsidR="000D4252" w:rsidRPr="00FC2127" w:rsidRDefault="000D4252" w:rsidP="00EF50F0">
      <w:pPr>
        <w:spacing w:line="252" w:lineRule="auto"/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РІШЕННЯ</w:t>
      </w:r>
    </w:p>
    <w:p w:rsidR="000D4252" w:rsidRDefault="000D4252" w:rsidP="00B06822">
      <w:pPr>
        <w:pStyle w:val="western"/>
        <w:keepNext/>
        <w:spacing w:before="0" w:beforeAutospacing="0"/>
        <w:rPr>
          <w:lang w:val="uk-UA"/>
        </w:rPr>
      </w:pPr>
    </w:p>
    <w:p w:rsidR="000D4252" w:rsidRPr="00014871" w:rsidRDefault="000D4252" w:rsidP="00EF50F0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014871">
        <w:rPr>
          <w:rFonts w:ascii="Times New Roman" w:hAnsi="Times New Roman" w:cs="Times New Roman"/>
          <w:b/>
          <w:bCs/>
          <w:lang w:val="uk-UA"/>
        </w:rPr>
        <w:t xml:space="preserve">23 квітня  2021 року </w:t>
      </w:r>
      <w:r w:rsidRPr="00014871">
        <w:rPr>
          <w:rFonts w:ascii="Times New Roman" w:hAnsi="Times New Roman" w:cs="Times New Roman"/>
          <w:b/>
          <w:bCs/>
          <w:lang w:val="uk-UA"/>
        </w:rPr>
        <w:tab/>
      </w:r>
      <w:r w:rsidRPr="00014871">
        <w:rPr>
          <w:rFonts w:ascii="Times New Roman" w:hAnsi="Times New Roman" w:cs="Times New Roman"/>
          <w:b/>
          <w:bCs/>
          <w:lang w:val="uk-UA"/>
        </w:rPr>
        <w:tab/>
      </w:r>
      <w:r w:rsidRPr="00014871">
        <w:rPr>
          <w:rFonts w:ascii="Times New Roman" w:hAnsi="Times New Roman" w:cs="Times New Roman"/>
          <w:b/>
          <w:bCs/>
          <w:lang w:val="uk-UA"/>
        </w:rPr>
        <w:tab/>
      </w:r>
      <w:r w:rsidRPr="00014871">
        <w:rPr>
          <w:rFonts w:ascii="Times New Roman" w:hAnsi="Times New Roman" w:cs="Times New Roman"/>
          <w:b/>
          <w:bCs/>
          <w:lang w:val="uk-UA"/>
        </w:rPr>
        <w:tab/>
      </w:r>
      <w:r w:rsidRPr="00014871">
        <w:rPr>
          <w:rFonts w:ascii="Times New Roman" w:hAnsi="Times New Roman" w:cs="Times New Roman"/>
          <w:b/>
          <w:bCs/>
          <w:lang w:val="uk-UA"/>
        </w:rPr>
        <w:tab/>
      </w:r>
      <w:r w:rsidRPr="00014871">
        <w:rPr>
          <w:rFonts w:ascii="Times New Roman" w:hAnsi="Times New Roman" w:cs="Times New Roman"/>
          <w:b/>
          <w:bCs/>
          <w:lang w:val="uk-UA"/>
        </w:rPr>
        <w:tab/>
      </w:r>
      <w:r w:rsidRPr="00014871">
        <w:rPr>
          <w:rFonts w:ascii="Times New Roman" w:hAnsi="Times New Roman" w:cs="Times New Roman"/>
          <w:b/>
          <w:bCs/>
          <w:lang w:val="uk-UA"/>
        </w:rPr>
        <w:tab/>
        <w:t xml:space="preserve">                № 375</w:t>
      </w:r>
    </w:p>
    <w:p w:rsidR="000D4252" w:rsidRPr="00014871" w:rsidRDefault="000D4252" w:rsidP="00EF50F0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014871">
        <w:rPr>
          <w:rFonts w:ascii="Times New Roman" w:hAnsi="Times New Roman" w:cs="Times New Roman"/>
          <w:b/>
          <w:bCs/>
          <w:lang w:val="uk-UA"/>
        </w:rPr>
        <w:t>м. Чортків</w:t>
      </w:r>
    </w:p>
    <w:p w:rsidR="000D4252" w:rsidRPr="00014871" w:rsidRDefault="000D4252" w:rsidP="00EF50F0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</w:p>
    <w:p w:rsidR="000D4252" w:rsidRPr="00014871" w:rsidRDefault="000D4252" w:rsidP="00EF50F0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014871">
        <w:rPr>
          <w:rFonts w:ascii="Times New Roman" w:hAnsi="Times New Roman" w:cs="Times New Roman"/>
          <w:b/>
          <w:bCs/>
          <w:lang w:val="uk-UA"/>
        </w:rPr>
        <w:t xml:space="preserve">Про затвердження Положення </w:t>
      </w:r>
    </w:p>
    <w:p w:rsidR="000D4252" w:rsidRPr="00014871" w:rsidRDefault="000D4252" w:rsidP="00EF50F0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014871">
        <w:rPr>
          <w:rFonts w:ascii="Times New Roman" w:hAnsi="Times New Roman" w:cs="Times New Roman"/>
          <w:b/>
          <w:bCs/>
          <w:lang w:val="uk-UA"/>
        </w:rPr>
        <w:t xml:space="preserve">про Центр культурних послуг села Росохач </w:t>
      </w:r>
    </w:p>
    <w:p w:rsidR="000D4252" w:rsidRPr="00014871" w:rsidRDefault="000D4252" w:rsidP="00EF50F0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014871">
        <w:rPr>
          <w:rFonts w:ascii="Times New Roman" w:hAnsi="Times New Roman" w:cs="Times New Roman"/>
          <w:b/>
          <w:bCs/>
          <w:lang w:val="uk-UA"/>
        </w:rPr>
        <w:t>управління культури та мистецтв Чортківської міської ради</w:t>
      </w:r>
    </w:p>
    <w:p w:rsidR="000D4252" w:rsidRPr="00014871" w:rsidRDefault="000D4252" w:rsidP="00EF50F0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</w:p>
    <w:p w:rsidR="000D4252" w:rsidRPr="00014871" w:rsidRDefault="000D4252" w:rsidP="00EF50F0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</w:p>
    <w:p w:rsidR="000D4252" w:rsidRPr="00014871" w:rsidRDefault="000D4252" w:rsidP="00EF50F0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871">
        <w:rPr>
          <w:rFonts w:ascii="Times New Roman" w:hAnsi="Times New Roman" w:cs="Times New Roman"/>
          <w:sz w:val="28"/>
          <w:szCs w:val="28"/>
        </w:rPr>
        <w:t>З метою вдосконалення надання культурних послуг жителям Чортківської міської територіальної громади, у зв’язку зі зміною структури та штатної чисельності працівників закладів культури Чортківської міської ради, відповідно до статей 87, 88 Цивільного кодексу України,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D4252" w:rsidRPr="00014871" w:rsidRDefault="000D4252" w:rsidP="00EF50F0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014871">
        <w:rPr>
          <w:rFonts w:ascii="Times New Roman" w:hAnsi="Times New Roman" w:cs="Times New Roman"/>
          <w:sz w:val="28"/>
          <w:szCs w:val="28"/>
        </w:rPr>
        <w:tab/>
        <w:t>1. Затвердити Положення про Центр культурних послуг села Росохач управління культури та мистецтв Чортківської міської ради, що додається.</w:t>
      </w:r>
    </w:p>
    <w:p w:rsidR="000D4252" w:rsidRPr="00014871" w:rsidRDefault="000D4252" w:rsidP="00EF50F0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0D4252" w:rsidRPr="00014871" w:rsidRDefault="000D4252" w:rsidP="00EF50F0">
      <w:pPr>
        <w:pStyle w:val="western"/>
        <w:spacing w:before="0" w:beforeAutospacing="0"/>
        <w:ind w:right="-143" w:firstLine="709"/>
        <w:rPr>
          <w:rFonts w:ascii="Times New Roman" w:hAnsi="Times New Roman" w:cs="Times New Roman"/>
          <w:color w:val="auto"/>
          <w:lang w:val="uk-UA" w:eastAsia="en-US"/>
        </w:rPr>
      </w:pPr>
      <w:r w:rsidRPr="00014871">
        <w:rPr>
          <w:rFonts w:ascii="Times New Roman" w:hAnsi="Times New Roman" w:cs="Times New Roman"/>
          <w:color w:val="auto"/>
          <w:lang w:val="uk-UA" w:eastAsia="en-US"/>
        </w:rPr>
        <w:t>2. Директору Центру культурних послуг села Росохач управління культури та мистецтв Чортківської міської ради розробити та затвердити посадові інструкції для усіх штатних працівників установи.</w:t>
      </w:r>
    </w:p>
    <w:p w:rsidR="000D4252" w:rsidRPr="00014871" w:rsidRDefault="000D4252" w:rsidP="00EF50F0">
      <w:pPr>
        <w:pStyle w:val="western"/>
        <w:spacing w:before="0" w:beforeAutospacing="0"/>
        <w:ind w:right="-143" w:firstLine="709"/>
        <w:rPr>
          <w:rFonts w:ascii="Times New Roman" w:hAnsi="Times New Roman" w:cs="Times New Roman"/>
          <w:color w:val="auto"/>
          <w:lang w:val="uk-UA" w:eastAsia="en-US"/>
        </w:rPr>
      </w:pPr>
    </w:p>
    <w:p w:rsidR="000D4252" w:rsidRPr="00014871" w:rsidRDefault="000D4252" w:rsidP="00A717D0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1487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3. Контроль за виконанням цього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розвитку освіти, культури, охорони здоров’я та соціальних питань.</w:t>
      </w: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014871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         Володимир ШМАТЬКО </w:t>
      </w: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  <w:b/>
          <w:bCs/>
          <w:spacing w:val="20"/>
          <w:sz w:val="32"/>
          <w:szCs w:val="32"/>
        </w:rPr>
      </w:pPr>
    </w:p>
    <w:p w:rsidR="000D4252" w:rsidRPr="00014871" w:rsidRDefault="000D4252" w:rsidP="00EF50F0">
      <w:pPr>
        <w:spacing w:after="0" w:line="240" w:lineRule="auto"/>
        <w:ind w:right="-143"/>
        <w:rPr>
          <w:rFonts w:ascii="Times New Roman" w:hAnsi="Times New Roman" w:cs="Times New Roman"/>
        </w:rPr>
      </w:pPr>
      <w:r w:rsidRPr="00014871">
        <w:rPr>
          <w:rStyle w:val="2"/>
          <w:rFonts w:ascii="Times New Roman" w:hAnsi="Times New Roman" w:cs="Times New Roman"/>
          <w:color w:val="000000"/>
        </w:rPr>
        <w:tab/>
      </w:r>
      <w:r w:rsidRPr="00014871">
        <w:rPr>
          <w:rStyle w:val="2"/>
          <w:rFonts w:ascii="Times New Roman" w:hAnsi="Times New Roman" w:cs="Times New Roman"/>
          <w:color w:val="000000"/>
        </w:rPr>
        <w:tab/>
      </w:r>
      <w:r w:rsidRPr="00014871">
        <w:rPr>
          <w:rStyle w:val="2"/>
          <w:rFonts w:ascii="Times New Roman" w:hAnsi="Times New Roman" w:cs="Times New Roman"/>
          <w:color w:val="000000"/>
        </w:rPr>
        <w:tab/>
      </w:r>
      <w:r w:rsidRPr="00014871">
        <w:rPr>
          <w:rStyle w:val="2"/>
          <w:rFonts w:ascii="Times New Roman" w:hAnsi="Times New Roman" w:cs="Times New Roman"/>
          <w:color w:val="000000"/>
        </w:rPr>
        <w:tab/>
      </w:r>
      <w:r w:rsidRPr="00014871">
        <w:rPr>
          <w:rStyle w:val="2"/>
          <w:rFonts w:ascii="Times New Roman" w:hAnsi="Times New Roman" w:cs="Times New Roman"/>
          <w:color w:val="000000"/>
        </w:rPr>
        <w:tab/>
      </w:r>
      <w:r w:rsidRPr="00014871">
        <w:rPr>
          <w:rStyle w:val="2"/>
          <w:rFonts w:ascii="Times New Roman" w:hAnsi="Times New Roman" w:cs="Times New Roman"/>
          <w:color w:val="000000"/>
        </w:rPr>
        <w:tab/>
      </w:r>
      <w:r w:rsidRPr="00014871">
        <w:rPr>
          <w:rStyle w:val="2"/>
          <w:rFonts w:ascii="Times New Roman" w:hAnsi="Times New Roman" w:cs="Times New Roman"/>
          <w:color w:val="000000"/>
        </w:rPr>
        <w:tab/>
      </w:r>
    </w:p>
    <w:p w:rsidR="000D4252" w:rsidRPr="008E2210" w:rsidRDefault="000D4252" w:rsidP="00EF50F0">
      <w:pPr>
        <w:spacing w:after="0" w:line="240" w:lineRule="auto"/>
        <w:ind w:righ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0D4252" w:rsidRDefault="000D4252" w:rsidP="003033CC"/>
    <w:p w:rsidR="000D4252" w:rsidRDefault="000D4252"/>
    <w:sectPr w:rsidR="000D4252" w:rsidSect="00A84DD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50F0"/>
    <w:rsid w:val="000118CE"/>
    <w:rsid w:val="00014871"/>
    <w:rsid w:val="00047513"/>
    <w:rsid w:val="000D4252"/>
    <w:rsid w:val="000F6C28"/>
    <w:rsid w:val="00200B20"/>
    <w:rsid w:val="002023D4"/>
    <w:rsid w:val="002F6563"/>
    <w:rsid w:val="003033CC"/>
    <w:rsid w:val="003F4AB6"/>
    <w:rsid w:val="004733FD"/>
    <w:rsid w:val="0050477E"/>
    <w:rsid w:val="00567C89"/>
    <w:rsid w:val="005F36AA"/>
    <w:rsid w:val="007409EB"/>
    <w:rsid w:val="008926E5"/>
    <w:rsid w:val="008A14FD"/>
    <w:rsid w:val="008E2210"/>
    <w:rsid w:val="008E7F54"/>
    <w:rsid w:val="008F053A"/>
    <w:rsid w:val="009A7395"/>
    <w:rsid w:val="00A3674F"/>
    <w:rsid w:val="00A717D0"/>
    <w:rsid w:val="00A84DD1"/>
    <w:rsid w:val="00B06822"/>
    <w:rsid w:val="00C10E96"/>
    <w:rsid w:val="00CC1B50"/>
    <w:rsid w:val="00DC2179"/>
    <w:rsid w:val="00DD7662"/>
    <w:rsid w:val="00E422F2"/>
    <w:rsid w:val="00EF50F0"/>
    <w:rsid w:val="00FC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77E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EF50F0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DefaultParagraphFont"/>
    <w:uiPriority w:val="99"/>
    <w:rsid w:val="00EF50F0"/>
    <w:rPr>
      <w:i/>
      <w:iCs/>
      <w:sz w:val="28"/>
      <w:szCs w:val="28"/>
    </w:rPr>
  </w:style>
  <w:style w:type="paragraph" w:customStyle="1" w:styleId="FR1">
    <w:name w:val="FR1"/>
    <w:uiPriority w:val="99"/>
    <w:rsid w:val="00EF50F0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1</Pages>
  <Words>938</Words>
  <Characters>535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5</cp:revision>
  <dcterms:created xsi:type="dcterms:W3CDTF">2021-04-29T08:20:00Z</dcterms:created>
  <dcterms:modified xsi:type="dcterms:W3CDTF">2021-04-30T07:34:00Z</dcterms:modified>
</cp:coreProperties>
</file>