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685" w:rsidRDefault="00BE6685" w:rsidP="008B009A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  <w:r>
        <w:rPr>
          <w:b/>
          <w:bCs/>
          <w:lang w:val="uk-UA"/>
        </w:rPr>
        <w:t xml:space="preserve"> </w:t>
      </w:r>
    </w:p>
    <w:p w:rsidR="00BE6685" w:rsidRDefault="00BE6685" w:rsidP="00BF1BB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BE6685" w:rsidRDefault="00BE6685" w:rsidP="00BF1BBD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BE6685" w:rsidRDefault="00BE6685" w:rsidP="00BF1BBD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BE6685" w:rsidRDefault="00BE6685" w:rsidP="008B009A">
      <w:pPr>
        <w:pStyle w:val="western"/>
        <w:keepNext/>
        <w:spacing w:before="0" w:beforeAutospacing="0"/>
        <w:rPr>
          <w:lang w:val="uk-UA"/>
        </w:rPr>
      </w:pPr>
    </w:p>
    <w:p w:rsidR="00BE6685" w:rsidRPr="004443F5" w:rsidRDefault="00BE6685" w:rsidP="00BF1BB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 xml:space="preserve">23 квітня  2021 року </w:t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</w:r>
      <w:r w:rsidRPr="004443F5">
        <w:rPr>
          <w:rFonts w:ascii="Times New Roman" w:hAnsi="Times New Roman" w:cs="Times New Roman"/>
          <w:b/>
          <w:bCs/>
          <w:lang w:val="uk-UA"/>
        </w:rPr>
        <w:tab/>
        <w:t xml:space="preserve">                № 377</w:t>
      </w:r>
    </w:p>
    <w:p w:rsidR="00BE6685" w:rsidRPr="004443F5" w:rsidRDefault="00BE6685" w:rsidP="00BF1BB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BE6685" w:rsidRPr="004443F5" w:rsidRDefault="00BE6685" w:rsidP="00BF1BB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BE6685" w:rsidRPr="004443F5" w:rsidRDefault="00BE6685" w:rsidP="00BF1BBD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 xml:space="preserve">Про затвердження Статуту </w:t>
      </w:r>
    </w:p>
    <w:p w:rsidR="00BE6685" w:rsidRPr="004443F5" w:rsidRDefault="00BE6685" w:rsidP="00BF1BBD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 xml:space="preserve">Центру культурних послуг </w:t>
      </w:r>
    </w:p>
    <w:p w:rsidR="00BE6685" w:rsidRPr="004443F5" w:rsidRDefault="00BE6685" w:rsidP="00BF1BBD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>міста Чортків ім. К. Рубчакової</w:t>
      </w:r>
    </w:p>
    <w:p w:rsidR="00BE6685" w:rsidRPr="004443F5" w:rsidRDefault="00BE6685" w:rsidP="00BF1BBD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4443F5">
        <w:rPr>
          <w:rFonts w:ascii="Times New Roman" w:hAnsi="Times New Roman" w:cs="Times New Roman"/>
          <w:b/>
          <w:bCs/>
          <w:lang w:val="uk-UA"/>
        </w:rPr>
        <w:t>Чортківської міської ради</w:t>
      </w:r>
    </w:p>
    <w:p w:rsidR="00BE6685" w:rsidRPr="004443F5" w:rsidRDefault="00BE6685" w:rsidP="00BF1BBD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</w:p>
    <w:p w:rsidR="00BE6685" w:rsidRPr="004443F5" w:rsidRDefault="00BE6685" w:rsidP="00BF1BBD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43F5">
        <w:rPr>
          <w:rFonts w:ascii="Times New Roman" w:hAnsi="Times New Roman" w:cs="Times New Roman"/>
          <w:sz w:val="28"/>
          <w:szCs w:val="28"/>
        </w:rPr>
        <w:t>З метою вдосконалення надання культурних послуг жителям Чортківської міської територіальної громади, у зв’язку зі зміною структури та штатної чисельності працівників закладів культури Чортківської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E6685" w:rsidRPr="004443F5" w:rsidRDefault="00BE6685" w:rsidP="00BF1BBD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4443F5">
        <w:rPr>
          <w:rFonts w:ascii="Times New Roman" w:hAnsi="Times New Roman" w:cs="Times New Roman"/>
          <w:sz w:val="28"/>
          <w:szCs w:val="28"/>
        </w:rPr>
        <w:tab/>
        <w:t>1. Затвердити Статут Центру культурних послуг міста Чортків                  ім. К. Рубчакової Чортківської міської ради, що додається.</w:t>
      </w:r>
    </w:p>
    <w:p w:rsidR="00BE6685" w:rsidRPr="004443F5" w:rsidRDefault="00BE6685" w:rsidP="00BF1BBD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BE6685" w:rsidRPr="004443F5" w:rsidRDefault="00BE6685" w:rsidP="00BF1BBD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  <w:r w:rsidRPr="004443F5">
        <w:rPr>
          <w:rFonts w:ascii="Times New Roman" w:hAnsi="Times New Roman" w:cs="Times New Roman"/>
          <w:color w:val="auto"/>
          <w:lang w:val="uk-UA" w:eastAsia="en-US"/>
        </w:rPr>
        <w:t>2. Директору Центру культурних послуг міста Чортків ім. К. Рубчакової  Чортківської міської ради здійснити дії щодо державної реєстрації Статуту Центру культурних послуг міста Чортків ім. К. Рубчакової  Чортківської міської ради.</w:t>
      </w:r>
    </w:p>
    <w:p w:rsidR="00BE6685" w:rsidRPr="004443F5" w:rsidRDefault="00BE6685" w:rsidP="00BF1BBD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</w:p>
    <w:p w:rsidR="00BE6685" w:rsidRPr="004443F5" w:rsidRDefault="00BE6685" w:rsidP="008E7A37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4443F5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3. Контроль за виконанням цього рішення покласти на заступницю міського голови з питань діяльності виконавчих органів міської ради Людмилу КОЛІСНИК та постійну комісію міської ради з питань розвитку освіти, культури, охорони здоров’я та соціальних питань.</w:t>
      </w:r>
    </w:p>
    <w:p w:rsidR="00BE6685" w:rsidRPr="004443F5" w:rsidRDefault="00BE6685" w:rsidP="008E7A37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4443F5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         Володимир ШМАТЬКО </w:t>
      </w:r>
    </w:p>
    <w:p w:rsidR="00BE6685" w:rsidRPr="004443F5" w:rsidRDefault="00BE6685" w:rsidP="00BF1BBD">
      <w:pPr>
        <w:spacing w:after="0" w:line="240" w:lineRule="auto"/>
        <w:ind w:right="-143"/>
        <w:rPr>
          <w:rFonts w:ascii="Times New Roman" w:hAnsi="Times New Roman" w:cs="Times New Roman"/>
          <w:b/>
          <w:bCs/>
          <w:spacing w:val="20"/>
          <w:sz w:val="32"/>
          <w:szCs w:val="32"/>
        </w:rPr>
      </w:pPr>
    </w:p>
    <w:p w:rsidR="00BE6685" w:rsidRPr="004443F5" w:rsidRDefault="00BE6685" w:rsidP="00A7045E">
      <w:pPr>
        <w:spacing w:after="0" w:line="240" w:lineRule="auto"/>
        <w:ind w:right="-143"/>
        <w:rPr>
          <w:rFonts w:ascii="Times New Roman" w:hAnsi="Times New Roman" w:cs="Times New Roman"/>
          <w:sz w:val="28"/>
          <w:szCs w:val="28"/>
        </w:rPr>
      </w:pPr>
      <w:r w:rsidRPr="004443F5">
        <w:rPr>
          <w:rStyle w:val="2"/>
          <w:rFonts w:ascii="Times New Roman" w:hAnsi="Times New Roman" w:cs="Times New Roman"/>
          <w:color w:val="000000"/>
        </w:rPr>
        <w:t xml:space="preserve"> </w:t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  <w:r w:rsidRPr="004443F5">
        <w:rPr>
          <w:rStyle w:val="2"/>
          <w:rFonts w:ascii="Times New Roman" w:hAnsi="Times New Roman" w:cs="Times New Roman"/>
          <w:color w:val="000000"/>
        </w:rPr>
        <w:tab/>
      </w:r>
    </w:p>
    <w:p w:rsidR="00BE6685" w:rsidRDefault="00BE6685" w:rsidP="000F257D">
      <w:pPr>
        <w:spacing w:after="0" w:line="240" w:lineRule="auto"/>
        <w:ind w:right="-143"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BE6685" w:rsidRDefault="00BE6685" w:rsidP="000F257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BE6685" w:rsidRPr="005154F8" w:rsidRDefault="00BE6685" w:rsidP="005154F8">
      <w:pPr>
        <w:spacing w:after="0" w:line="240" w:lineRule="auto"/>
        <w:ind w:right="-143"/>
        <w:jc w:val="both"/>
        <w:rPr>
          <w:b/>
          <w:bCs/>
        </w:rPr>
      </w:pPr>
      <w:r w:rsidRPr="005154F8">
        <w:rPr>
          <w:rFonts w:ascii="Times New Roman" w:hAnsi="Times New Roman" w:cs="Times New Roman"/>
          <w:b/>
          <w:bCs/>
          <w:sz w:val="32"/>
          <w:szCs w:val="32"/>
          <w:lang w:eastAsia="en-US"/>
        </w:rPr>
        <w:t xml:space="preserve"> </w:t>
      </w:r>
    </w:p>
    <w:sectPr w:rsidR="00BE6685" w:rsidRPr="005154F8" w:rsidSect="00C2135A"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1BBD"/>
    <w:rsid w:val="00072AC3"/>
    <w:rsid w:val="00086029"/>
    <w:rsid w:val="000A0A47"/>
    <w:rsid w:val="000C5939"/>
    <w:rsid w:val="000F257D"/>
    <w:rsid w:val="00107383"/>
    <w:rsid w:val="00172F44"/>
    <w:rsid w:val="001C1EF4"/>
    <w:rsid w:val="002023D4"/>
    <w:rsid w:val="00212BC3"/>
    <w:rsid w:val="002618EF"/>
    <w:rsid w:val="0027220F"/>
    <w:rsid w:val="002D119A"/>
    <w:rsid w:val="00344DD6"/>
    <w:rsid w:val="003F4AB6"/>
    <w:rsid w:val="004026ED"/>
    <w:rsid w:val="004443F5"/>
    <w:rsid w:val="005154F8"/>
    <w:rsid w:val="0056215F"/>
    <w:rsid w:val="005A707C"/>
    <w:rsid w:val="007F306E"/>
    <w:rsid w:val="00872186"/>
    <w:rsid w:val="008B009A"/>
    <w:rsid w:val="008E7A37"/>
    <w:rsid w:val="00904B35"/>
    <w:rsid w:val="00910BAB"/>
    <w:rsid w:val="00A7045E"/>
    <w:rsid w:val="00AA1F30"/>
    <w:rsid w:val="00AF3B7B"/>
    <w:rsid w:val="00BE6685"/>
    <w:rsid w:val="00BF0C26"/>
    <w:rsid w:val="00BF1BBD"/>
    <w:rsid w:val="00C15766"/>
    <w:rsid w:val="00C2135A"/>
    <w:rsid w:val="00C97AD2"/>
    <w:rsid w:val="00CB227D"/>
    <w:rsid w:val="00CE7D96"/>
    <w:rsid w:val="00DD0072"/>
    <w:rsid w:val="00DE4ECB"/>
    <w:rsid w:val="00EA2B6D"/>
    <w:rsid w:val="00ED2A06"/>
    <w:rsid w:val="00F43963"/>
    <w:rsid w:val="00FE2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4EC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BF1BB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BF1BB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character" w:customStyle="1" w:styleId="2">
    <w:name w:val="Основной текст (2)_"/>
    <w:basedOn w:val="DefaultParagraphFont"/>
    <w:uiPriority w:val="99"/>
    <w:rsid w:val="00BF1BBD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472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950</Words>
  <Characters>543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7</cp:revision>
  <cp:lastPrinted>2021-04-21T06:12:00Z</cp:lastPrinted>
  <dcterms:created xsi:type="dcterms:W3CDTF">2021-04-29T08:24:00Z</dcterms:created>
  <dcterms:modified xsi:type="dcterms:W3CDTF">2021-04-30T07:44:00Z</dcterms:modified>
</cp:coreProperties>
</file>