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5E1" w:rsidRPr="001C7623" w:rsidRDefault="003545E1" w:rsidP="0089105F">
      <w:pPr>
        <w:pStyle w:val="a"/>
        <w:spacing w:line="240" w:lineRule="auto"/>
        <w:jc w:val="center"/>
        <w:rPr>
          <w:b/>
          <w:bCs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198pt;margin-top:-9pt;width:47.6pt;height:66pt;z-index:251658240;visibility:visible;mso-wrap-distance-left:9.05pt;mso-wrap-distance-right:9.05pt" filled="t">
            <v:imagedata r:id="rId7" o:title="" blacklevel="3932f"/>
            <w10:wrap type="topAndBottom"/>
          </v:shape>
        </w:pict>
      </w:r>
    </w:p>
    <w:p w:rsidR="003545E1" w:rsidRPr="005C3333" w:rsidRDefault="003545E1" w:rsidP="008D5016">
      <w:pPr>
        <w:pStyle w:val="NormalWeb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3333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3545E1" w:rsidRDefault="003545E1" w:rsidP="00E729E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ДВАДЦЯТА ПОЗАЧЕРГОВА СЕСІЯ ВОСЬМОГО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</w:p>
    <w:p w:rsidR="003545E1" w:rsidRDefault="003545E1" w:rsidP="007877C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</w:t>
      </w:r>
    </w:p>
    <w:p w:rsidR="003545E1" w:rsidRPr="00601E7C" w:rsidRDefault="003545E1" w:rsidP="007877C9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  <w:r w:rsidRPr="00E729E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3545E1" w:rsidRPr="001C7623" w:rsidRDefault="003545E1" w:rsidP="008D50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3545E1" w:rsidRPr="003A4FA9" w:rsidRDefault="003545E1" w:rsidP="008D501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09 липня</w:t>
      </w:r>
      <w:r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 202</w:t>
      </w: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 року                            </w:t>
      </w:r>
      <w:r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3545E1" w:rsidRPr="003A4FA9" w:rsidRDefault="003545E1" w:rsidP="008D50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  <w:r w:rsidRPr="003A4FA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  <w:r w:rsidRPr="00E729E1">
        <w:rPr>
          <w:rFonts w:ascii="Times New Roman" w:hAnsi="Times New Roman" w:cs="Times New Roman"/>
          <w:b/>
          <w:bCs/>
          <w:sz w:val="28"/>
          <w:szCs w:val="28"/>
        </w:rPr>
        <w:t>№ 558</w:t>
      </w:r>
      <w:r w:rsidRPr="00E729E1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3545E1" w:rsidRPr="003A4FA9" w:rsidRDefault="003545E1" w:rsidP="008D501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8"/>
          <w:szCs w:val="28"/>
        </w:rPr>
      </w:pPr>
    </w:p>
    <w:p w:rsidR="003545E1" w:rsidRPr="003A4FA9" w:rsidRDefault="003545E1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Про внесення змін 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та 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затвердження 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н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ової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редакції Статуту комунального підприємства «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Благоустрій» 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Чортківської міської ради </w:t>
      </w:r>
    </w:p>
    <w:p w:rsidR="003545E1" w:rsidRPr="000527EC" w:rsidRDefault="003545E1" w:rsidP="008D5016">
      <w:pPr>
        <w:pStyle w:val="31"/>
        <w:widowControl/>
        <w:ind w:firstLine="426"/>
        <w:jc w:val="both"/>
        <w:rPr>
          <w:rFonts w:ascii="Times New Roman" w:hAnsi="Times New Roman" w:cs="Times New Roman"/>
          <w:spacing w:val="-8"/>
          <w:sz w:val="28"/>
          <w:szCs w:val="28"/>
        </w:rPr>
      </w:pPr>
    </w:p>
    <w:p w:rsidR="003545E1" w:rsidRPr="00135B0B" w:rsidRDefault="003545E1" w:rsidP="00E729E1">
      <w:pPr>
        <w:spacing w:after="0" w:line="24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</w:pPr>
      <w:r w:rsidRPr="000527EC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З метою забезпечення ефективності економічної діяльності, розширення спектру та покращення якості надання послуг населенню громади, враховуючи клопотання начальника КП «</w:t>
      </w:r>
      <w:r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Благоустрій</w:t>
      </w:r>
      <w:r w:rsidRPr="000527EC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»</w:t>
      </w:r>
      <w:r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 xml:space="preserve"> ЧМР В.А. Голубця</w:t>
      </w:r>
      <w:r w:rsidRPr="00C866FF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 xml:space="preserve">від </w:t>
      </w:r>
      <w:r w:rsidRPr="00DB6616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01.07.2021</w:t>
      </w:r>
      <w:r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 xml:space="preserve">      </w:t>
      </w:r>
      <w:r w:rsidRPr="00DB6616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№</w:t>
      </w:r>
      <w:r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DB6616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62</w:t>
      </w:r>
      <w:r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0527EC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«Про зарахування основних засобів</w:t>
      </w:r>
      <w:r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,</w:t>
      </w:r>
      <w:r w:rsidRPr="000527EC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 xml:space="preserve"> придбаних у </w:t>
      </w:r>
      <w:r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2020-</w:t>
      </w:r>
      <w:r w:rsidRPr="000527EC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202</w:t>
      </w:r>
      <w:r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1</w:t>
      </w:r>
      <w:r w:rsidRPr="000527EC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 xml:space="preserve"> році</w:t>
      </w:r>
      <w:r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»</w:t>
      </w:r>
      <w:r w:rsidRPr="000527EC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 xml:space="preserve"> як поповнення статутного капіталу КП «</w:t>
      </w:r>
      <w:r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Благоустрій» ЧМР,</w:t>
      </w:r>
      <w:r w:rsidRPr="000527EC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 xml:space="preserve"> відповідно до статей 57, 78 Господарського кодексу України, Закону України «Про державну реєстрацію юридичних осіб, фізичних осіб-підприємців та громадських формувань», керуючись статтями 17, 25, 26 Закону України «Про місцеве самоврядування в Україні», міська рада</w:t>
      </w:r>
      <w:r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:</w:t>
      </w:r>
    </w:p>
    <w:p w:rsidR="003545E1" w:rsidRPr="000527EC" w:rsidRDefault="003545E1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45E1" w:rsidRPr="003A4FA9" w:rsidRDefault="003545E1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3545E1" w:rsidRPr="003A4FA9" w:rsidRDefault="003545E1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45E1" w:rsidRDefault="003545E1" w:rsidP="008D5016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1. Внести зміни в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Статут комунального підприємства «</w:t>
      </w:r>
      <w:r>
        <w:rPr>
          <w:rFonts w:ascii="Times New Roman" w:hAnsi="Times New Roman" w:cs="Times New Roman"/>
          <w:color w:val="000000"/>
          <w:sz w:val="28"/>
          <w:szCs w:val="28"/>
        </w:rPr>
        <w:t>Благоустрій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» Чортківської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затвердженого рішенням міської ради від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25 червня 2020 року № 1928.</w:t>
      </w:r>
    </w:p>
    <w:p w:rsidR="003545E1" w:rsidRDefault="003545E1" w:rsidP="00C554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  розділ  </w:t>
      </w:r>
      <w:r w:rsidRPr="00C5545B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1. «Загальні положення»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-</w:t>
      </w:r>
      <w:r w:rsidRPr="00C5545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п.1.5 «</w:t>
      </w:r>
      <w:r w:rsidRPr="009F57E4">
        <w:rPr>
          <w:rFonts w:ascii="Times New Roman" w:hAnsi="Times New Roman" w:cs="Times New Roman"/>
          <w:sz w:val="28"/>
          <w:szCs w:val="28"/>
        </w:rPr>
        <w:t>Підприємство у своїй діяльності підзвітне й підконтрольне Чортківській міській раді, міському голові, безпосередньо підпорядковане управлінню комунального господарства</w:t>
      </w:r>
      <w:r>
        <w:rPr>
          <w:rFonts w:ascii="Times New Roman" w:hAnsi="Times New Roman" w:cs="Times New Roman"/>
          <w:sz w:val="28"/>
          <w:szCs w:val="28"/>
        </w:rPr>
        <w:t xml:space="preserve">, архітектури та капітального будівництва </w:t>
      </w:r>
      <w:r w:rsidRPr="009F57E4">
        <w:rPr>
          <w:rFonts w:ascii="Times New Roman" w:hAnsi="Times New Roman" w:cs="Times New Roman"/>
          <w:sz w:val="28"/>
          <w:szCs w:val="28"/>
        </w:rPr>
        <w:t>Чортківської міської ради (далі - Уповноважений орган)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9F57E4">
        <w:rPr>
          <w:rFonts w:ascii="Times New Roman" w:hAnsi="Times New Roman" w:cs="Times New Roman"/>
          <w:sz w:val="28"/>
          <w:szCs w:val="28"/>
        </w:rPr>
        <w:t>.</w:t>
      </w:r>
    </w:p>
    <w:p w:rsidR="003545E1" w:rsidRDefault="003545E1" w:rsidP="00C554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У розділ </w:t>
      </w:r>
      <w:r w:rsidRPr="00D06121">
        <w:rPr>
          <w:rFonts w:ascii="Times New Roman" w:hAnsi="Times New Roman" w:cs="Times New Roman"/>
          <w:b/>
          <w:bCs/>
          <w:sz w:val="28"/>
          <w:szCs w:val="28"/>
        </w:rPr>
        <w:t>2.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D06121">
        <w:rPr>
          <w:rFonts w:ascii="Times New Roman" w:hAnsi="Times New Roman" w:cs="Times New Roman"/>
          <w:b/>
          <w:bCs/>
          <w:sz w:val="28"/>
          <w:szCs w:val="28"/>
        </w:rPr>
        <w:t xml:space="preserve"> «Мета і предмет діяльності»</w:t>
      </w:r>
      <w:r>
        <w:rPr>
          <w:rFonts w:ascii="Times New Roman" w:hAnsi="Times New Roman" w:cs="Times New Roman"/>
          <w:sz w:val="28"/>
          <w:szCs w:val="28"/>
        </w:rPr>
        <w:t xml:space="preserve"> доповнити</w:t>
      </w:r>
      <w:r w:rsidRPr="00E729E1">
        <w:rPr>
          <w:rFonts w:ascii="Times New Roman" w:hAnsi="Times New Roman" w:cs="Times New Roman"/>
          <w:sz w:val="28"/>
          <w:szCs w:val="28"/>
          <w:lang w:val="ru-RU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45E1" w:rsidRPr="00DB6616" w:rsidRDefault="003545E1" w:rsidP="00FE4E4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DB6616">
        <w:rPr>
          <w:rFonts w:ascii="Times New Roman" w:hAnsi="Times New Roman" w:cs="Times New Roman"/>
          <w:sz w:val="28"/>
          <w:szCs w:val="28"/>
        </w:rPr>
        <w:t xml:space="preserve">діяльність із дезінфекції та проведення ліквідаційних заходів (знищення </w:t>
      </w:r>
      <w:r>
        <w:rPr>
          <w:rFonts w:ascii="Times New Roman" w:hAnsi="Times New Roman" w:cs="Times New Roman"/>
          <w:sz w:val="28"/>
          <w:szCs w:val="28"/>
        </w:rPr>
        <w:t xml:space="preserve">комах, </w:t>
      </w:r>
      <w:r w:rsidRPr="00DB6616">
        <w:rPr>
          <w:rFonts w:ascii="Times New Roman" w:hAnsi="Times New Roman" w:cs="Times New Roman"/>
          <w:sz w:val="28"/>
          <w:szCs w:val="28"/>
        </w:rPr>
        <w:t>гризунів та інших шкідників);</w:t>
      </w:r>
    </w:p>
    <w:p w:rsidR="003545E1" w:rsidRPr="00A31EA3" w:rsidRDefault="003545E1" w:rsidP="00FE4E4A">
      <w:pPr>
        <w:spacing w:after="0" w:line="240" w:lineRule="auto"/>
        <w:ind w:firstLine="709"/>
        <w:rPr>
          <w:rFonts w:ascii="Georgia" w:hAnsi="Georgia" w:cs="Georgia"/>
          <w:sz w:val="27"/>
          <w:szCs w:val="27"/>
        </w:rPr>
      </w:pPr>
      <w:r w:rsidRPr="00DB6616">
        <w:rPr>
          <w:rFonts w:ascii="Georgia" w:hAnsi="Georgia" w:cs="Georgia"/>
          <w:sz w:val="27"/>
          <w:szCs w:val="27"/>
        </w:rPr>
        <w:t>підмітання вулиць, прибирання снігу та льоду, посипання сіллю чи</w:t>
      </w:r>
      <w:r>
        <w:rPr>
          <w:rFonts w:ascii="Georgia" w:hAnsi="Georgia" w:cs="Georgia"/>
          <w:sz w:val="27"/>
          <w:szCs w:val="27"/>
        </w:rPr>
        <w:t xml:space="preserve"> піском;</w:t>
      </w:r>
    </w:p>
    <w:p w:rsidR="003545E1" w:rsidRPr="00FE4E4A" w:rsidRDefault="003545E1" w:rsidP="00FE4E4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DB6616">
        <w:rPr>
          <w:rFonts w:ascii="Times New Roman" w:hAnsi="Times New Roman" w:cs="Times New Roman"/>
          <w:sz w:val="28"/>
          <w:szCs w:val="28"/>
        </w:rPr>
        <w:t>виконання земляних робіт: виймання ґрунту, планування та вирівнювання будівельних майданчиків, риття траншей, видалення скельних порід тощо</w:t>
      </w:r>
      <w:r w:rsidRPr="00FE4E4A">
        <w:rPr>
          <w:rFonts w:ascii="Times New Roman" w:hAnsi="Times New Roman" w:cs="Times New Roman"/>
          <w:sz w:val="28"/>
          <w:szCs w:val="28"/>
        </w:rPr>
        <w:t>;</w:t>
      </w:r>
    </w:p>
    <w:p w:rsidR="003545E1" w:rsidRPr="00DB6616" w:rsidRDefault="003545E1" w:rsidP="00FE4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6616">
        <w:rPr>
          <w:rFonts w:ascii="Times New Roman" w:hAnsi="Times New Roman" w:cs="Times New Roman"/>
          <w:sz w:val="28"/>
          <w:szCs w:val="28"/>
          <w:lang w:eastAsia="ru-RU"/>
        </w:rPr>
        <w:t>пасажирський наземний транспорт міського та приміського сполучення;</w:t>
      </w:r>
    </w:p>
    <w:p w:rsidR="003545E1" w:rsidRPr="00DB6616" w:rsidRDefault="003545E1" w:rsidP="00FE4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6616">
        <w:rPr>
          <w:rFonts w:ascii="Times New Roman" w:hAnsi="Times New Roman" w:cs="Times New Roman"/>
          <w:sz w:val="28"/>
          <w:szCs w:val="28"/>
          <w:lang w:eastAsia="ru-RU"/>
        </w:rPr>
        <w:t>діяльність автомобільного вантажного транспорту;</w:t>
      </w:r>
    </w:p>
    <w:p w:rsidR="003545E1" w:rsidRPr="00FE4E4A" w:rsidRDefault="003545E1" w:rsidP="00FE4E4A">
      <w:pPr>
        <w:spacing w:after="0" w:line="240" w:lineRule="auto"/>
        <w:ind w:firstLine="709"/>
        <w:rPr>
          <w:rFonts w:ascii="Georgia" w:hAnsi="Georgia" w:cs="Georgia"/>
          <w:sz w:val="27"/>
          <w:szCs w:val="27"/>
          <w:shd w:val="clear" w:color="auto" w:fill="FFFAF0"/>
        </w:rPr>
      </w:pPr>
      <w:r w:rsidRPr="00FE4E4A">
        <w:rPr>
          <w:rFonts w:ascii="Georgia" w:hAnsi="Georgia" w:cs="Georgia"/>
          <w:sz w:val="27"/>
          <w:szCs w:val="27"/>
          <w:shd w:val="clear" w:color="auto" w:fill="FFFAF0"/>
        </w:rPr>
        <w:t>інший пасажирський наземний транспорт;</w:t>
      </w:r>
    </w:p>
    <w:p w:rsidR="003545E1" w:rsidRPr="00DB6616" w:rsidRDefault="003545E1" w:rsidP="00FE4E4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  <w:r w:rsidRPr="00DB6616">
        <w:rPr>
          <w:rFonts w:ascii="Times New Roman" w:hAnsi="Times New Roman" w:cs="Times New Roman"/>
          <w:sz w:val="28"/>
          <w:szCs w:val="28"/>
          <w:lang w:eastAsia="ru-RU"/>
        </w:rPr>
        <w:t>технічне обслуговува</w:t>
      </w:r>
      <w:r>
        <w:rPr>
          <w:rFonts w:ascii="Times New Roman" w:hAnsi="Times New Roman" w:cs="Times New Roman"/>
          <w:sz w:val="28"/>
          <w:szCs w:val="28"/>
          <w:lang w:eastAsia="ru-RU"/>
        </w:rPr>
        <w:t>ння та ремонт автомобілів.</w:t>
      </w:r>
    </w:p>
    <w:p w:rsidR="003545E1" w:rsidRPr="005F7022" w:rsidRDefault="003545E1" w:rsidP="00F26BC9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У розділ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4</w:t>
      </w:r>
      <w:r w:rsidRPr="007E5B0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«Майно підприємства</w:t>
      </w:r>
      <w:r w:rsidRPr="007E5B01">
        <w:rPr>
          <w:rFonts w:ascii="Times New Roman" w:hAnsi="Times New Roman" w:cs="Times New Roman"/>
          <w:b/>
          <w:bCs/>
          <w:color w:val="000000"/>
          <w:sz w:val="28"/>
          <w:szCs w:val="28"/>
        </w:rPr>
        <w:t>»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-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шляхом збільшення розміру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статутного капіталу підприємства, зарахувавши до нього основні засоби, які придбані та отримані транспортні засоби у 2020 та 2021 р., як поповнення статутного капіталу на суму 2 117 137,00 грн.  (два мільйони сто сімнадцять тисяч сто тридцять сім гривень 00 коп.) та затвердити його у розмірі             2 805 335,79 грн. (два мільйони вісімсот п’ять тисяч триста тридцять п’ять гривень 79 коп.) </w:t>
      </w:r>
      <w:r w:rsidRPr="005F7022">
        <w:rPr>
          <w:rFonts w:ascii="Times New Roman" w:hAnsi="Times New Roman" w:cs="Times New Roman"/>
          <w:sz w:val="28"/>
          <w:szCs w:val="28"/>
          <w:shd w:val="clear" w:color="auto" w:fill="FFFFFF"/>
        </w:rPr>
        <w:t>та викласти п.4.6 в наступній редакції: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F7022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5F7022">
        <w:rPr>
          <w:rStyle w:val="rvts8"/>
          <w:rFonts w:ascii="Times New Roman" w:hAnsi="Times New Roman" w:cs="Times New Roman"/>
          <w:sz w:val="28"/>
          <w:szCs w:val="28"/>
        </w:rPr>
        <w:t>Для забезпечення діяльності підприємства Засновником створюється статутний фонд в розмірі: 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2 805 335,79 грн.</w:t>
      </w:r>
      <w:r w:rsidRPr="005F7022">
        <w:rPr>
          <w:rStyle w:val="rvts10"/>
          <w:rFonts w:ascii="Times New Roman" w:hAnsi="Times New Roman" w:cs="Times New Roman"/>
          <w:sz w:val="28"/>
          <w:szCs w:val="28"/>
        </w:rPr>
        <w:t>».</w:t>
      </w:r>
    </w:p>
    <w:p w:rsidR="003545E1" w:rsidRPr="005F7022" w:rsidRDefault="003545E1" w:rsidP="00A513DC">
      <w:pPr>
        <w:pStyle w:val="rvps349"/>
        <w:shd w:val="clear" w:color="auto" w:fill="FFFFFF"/>
        <w:spacing w:before="0" w:beforeAutospacing="0" w:after="0" w:afterAutospacing="0"/>
        <w:jc w:val="both"/>
        <w:rPr>
          <w:rStyle w:val="rvts8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У розділ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6</w:t>
      </w:r>
      <w:r w:rsidRPr="007E5B0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«Управління підприємством» -  </w:t>
      </w:r>
      <w:r>
        <w:rPr>
          <w:rStyle w:val="rvts8"/>
          <w:rFonts w:ascii="Times New Roman" w:hAnsi="Times New Roman" w:cs="Times New Roman"/>
          <w:color w:val="000000"/>
          <w:sz w:val="28"/>
          <w:szCs w:val="28"/>
        </w:rPr>
        <w:t>у</w:t>
      </w:r>
      <w:r w:rsidRPr="00553801">
        <w:rPr>
          <w:rStyle w:val="rvts8"/>
          <w:rFonts w:ascii="Times New Roman" w:hAnsi="Times New Roman" w:cs="Times New Roman"/>
          <w:color w:val="000000"/>
          <w:sz w:val="28"/>
          <w:szCs w:val="28"/>
        </w:rPr>
        <w:t>правління комунального господарства</w:t>
      </w:r>
      <w:r>
        <w:rPr>
          <w:rStyle w:val="rvts8"/>
          <w:rFonts w:ascii="Times New Roman" w:hAnsi="Times New Roman" w:cs="Times New Roman"/>
          <w:color w:val="000000"/>
          <w:sz w:val="28"/>
          <w:szCs w:val="28"/>
        </w:rPr>
        <w:t xml:space="preserve"> замінити на </w:t>
      </w:r>
      <w:r>
        <w:rPr>
          <w:rStyle w:val="rvts8"/>
          <w:rFonts w:ascii="Times New Roman" w:hAnsi="Times New Roman" w:cs="Times New Roman"/>
          <w:sz w:val="28"/>
          <w:szCs w:val="28"/>
        </w:rPr>
        <w:t>у</w:t>
      </w:r>
      <w:r w:rsidRPr="005F7022">
        <w:rPr>
          <w:rStyle w:val="rvts8"/>
          <w:rFonts w:ascii="Times New Roman" w:hAnsi="Times New Roman" w:cs="Times New Roman"/>
          <w:sz w:val="28"/>
          <w:szCs w:val="28"/>
        </w:rPr>
        <w:t>правління комунального господарства</w:t>
      </w:r>
      <w:r>
        <w:rPr>
          <w:rStyle w:val="rvts8"/>
          <w:rFonts w:ascii="Times New Roman" w:hAnsi="Times New Roman" w:cs="Times New Roman"/>
          <w:sz w:val="28"/>
          <w:szCs w:val="28"/>
        </w:rPr>
        <w:t>,</w:t>
      </w:r>
      <w:r w:rsidRPr="005F7022">
        <w:rPr>
          <w:rStyle w:val="rvts8"/>
          <w:rFonts w:ascii="Times New Roman" w:hAnsi="Times New Roman" w:cs="Times New Roman"/>
          <w:sz w:val="28"/>
          <w:szCs w:val="28"/>
        </w:rPr>
        <w:t xml:space="preserve"> архітектури та капітального будівництва Чортківсь</w:t>
      </w:r>
      <w:r>
        <w:rPr>
          <w:rStyle w:val="rvts8"/>
          <w:rFonts w:ascii="Times New Roman" w:hAnsi="Times New Roman" w:cs="Times New Roman"/>
          <w:sz w:val="28"/>
          <w:szCs w:val="28"/>
        </w:rPr>
        <w:t>кої міської ради (в подальшому у</w:t>
      </w:r>
      <w:r w:rsidRPr="005F7022">
        <w:rPr>
          <w:rStyle w:val="rvts8"/>
          <w:rFonts w:ascii="Times New Roman" w:hAnsi="Times New Roman" w:cs="Times New Roman"/>
          <w:sz w:val="28"/>
          <w:szCs w:val="28"/>
        </w:rPr>
        <w:t>правління КГА та КБ міської ради).</w:t>
      </w:r>
    </w:p>
    <w:p w:rsidR="003545E1" w:rsidRPr="005F7022" w:rsidRDefault="003545E1" w:rsidP="00A513DC">
      <w:pPr>
        <w:pStyle w:val="rvps349"/>
        <w:shd w:val="clear" w:color="auto" w:fill="FFFFFF"/>
        <w:spacing w:before="0" w:beforeAutospacing="0" w:after="0" w:afterAutospacing="0"/>
        <w:jc w:val="both"/>
        <w:rPr>
          <w:rStyle w:val="rvts8"/>
          <w:rFonts w:ascii="Times New Roman" w:hAnsi="Times New Roman" w:cs="Times New Roman"/>
          <w:sz w:val="28"/>
          <w:szCs w:val="28"/>
        </w:rPr>
      </w:pPr>
      <w:r>
        <w:rPr>
          <w:rStyle w:val="rvts8"/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У розділ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7</w:t>
      </w:r>
      <w:r w:rsidRPr="007E5B0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«Правові відносини між власником і підприємством» </w:t>
      </w:r>
      <w:r w:rsidRPr="00F26BC9">
        <w:rPr>
          <w:rFonts w:ascii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26BC9">
        <w:rPr>
          <w:rFonts w:ascii="Times New Roman" w:hAnsi="Times New Roman" w:cs="Times New Roman"/>
          <w:color w:val="000000"/>
          <w:sz w:val="28"/>
          <w:szCs w:val="28"/>
        </w:rPr>
        <w:t>7.3,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26BC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п. </w:t>
      </w:r>
      <w:r w:rsidRPr="00F26BC9">
        <w:rPr>
          <w:rFonts w:ascii="Times New Roman" w:hAnsi="Times New Roman" w:cs="Times New Roman"/>
          <w:color w:val="000000"/>
          <w:sz w:val="28"/>
          <w:szCs w:val="28"/>
        </w:rPr>
        <w:t>7.4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- </w:t>
      </w:r>
      <w:r w:rsidRPr="00F26591">
        <w:rPr>
          <w:rStyle w:val="rvts8"/>
          <w:rFonts w:ascii="Times New Roman" w:hAnsi="Times New Roman" w:cs="Times New Roman"/>
          <w:color w:val="000000"/>
          <w:sz w:val="28"/>
          <w:szCs w:val="28"/>
        </w:rPr>
        <w:t xml:space="preserve">Засновник та його виконавчий орган – </w:t>
      </w:r>
      <w:r>
        <w:rPr>
          <w:rStyle w:val="rvts8"/>
          <w:rFonts w:ascii="Times New Roman" w:hAnsi="Times New Roman" w:cs="Times New Roman"/>
          <w:sz w:val="28"/>
          <w:szCs w:val="28"/>
        </w:rPr>
        <w:t>у</w:t>
      </w:r>
      <w:r w:rsidRPr="005F7022">
        <w:rPr>
          <w:rStyle w:val="rvts8"/>
          <w:rFonts w:ascii="Times New Roman" w:hAnsi="Times New Roman" w:cs="Times New Roman"/>
          <w:sz w:val="28"/>
          <w:szCs w:val="28"/>
        </w:rPr>
        <w:t>правління КГА та КБ міської ради.</w:t>
      </w:r>
    </w:p>
    <w:p w:rsidR="003545E1" w:rsidRDefault="003545E1" w:rsidP="00D1050B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rvts8"/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 xml:space="preserve">2. </w:t>
      </w:r>
      <w:r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атвердити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Статут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комунального підприємства «</w:t>
      </w:r>
      <w:r>
        <w:rPr>
          <w:rFonts w:ascii="Times New Roman" w:hAnsi="Times New Roman" w:cs="Times New Roman"/>
          <w:color w:val="000000"/>
          <w:sz w:val="28"/>
          <w:szCs w:val="28"/>
        </w:rPr>
        <w:t>Благоустрій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» Чортківської міської ради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 новій редакції згідно з додатком.</w:t>
      </w:r>
    </w:p>
    <w:p w:rsidR="003545E1" w:rsidRPr="00A513DC" w:rsidRDefault="003545E1" w:rsidP="00450F15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 </w:t>
      </w:r>
      <w:r w:rsidRPr="003D33C1">
        <w:rPr>
          <w:rFonts w:ascii="Times New Roman" w:hAnsi="Times New Roman" w:cs="Times New Roman"/>
          <w:sz w:val="28"/>
          <w:szCs w:val="28"/>
        </w:rPr>
        <w:t xml:space="preserve">У зв’язку із </w:t>
      </w:r>
      <w:r>
        <w:rPr>
          <w:rFonts w:ascii="Times New Roman" w:hAnsi="Times New Roman" w:cs="Times New Roman"/>
          <w:sz w:val="28"/>
          <w:szCs w:val="28"/>
        </w:rPr>
        <w:t xml:space="preserve">наданням </w:t>
      </w:r>
      <w:r w:rsidRPr="003D33C1">
        <w:rPr>
          <w:rFonts w:ascii="Times New Roman" w:hAnsi="Times New Roman" w:cs="Times New Roman"/>
          <w:sz w:val="28"/>
          <w:szCs w:val="28"/>
        </w:rPr>
        <w:t>окремих функцій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D33C1">
        <w:rPr>
          <w:rFonts w:ascii="Times New Roman" w:hAnsi="Times New Roman" w:cs="Times New Roman"/>
          <w:sz w:val="28"/>
          <w:szCs w:val="28"/>
        </w:rPr>
        <w:t xml:space="preserve"> внести зміни до видів діяльності </w:t>
      </w:r>
      <w:r>
        <w:rPr>
          <w:rFonts w:ascii="Times New Roman" w:hAnsi="Times New Roman" w:cs="Times New Roman"/>
          <w:sz w:val="28"/>
          <w:szCs w:val="28"/>
        </w:rPr>
        <w:t xml:space="preserve">комунального підприємства «Благоустрій» </w:t>
      </w:r>
      <w:r w:rsidRPr="003D33C1">
        <w:rPr>
          <w:rFonts w:ascii="Times New Roman" w:hAnsi="Times New Roman" w:cs="Times New Roman"/>
          <w:sz w:val="28"/>
          <w:szCs w:val="28"/>
        </w:rPr>
        <w:t>Чортківсько</w:t>
      </w:r>
      <w:r>
        <w:rPr>
          <w:rFonts w:ascii="Times New Roman" w:hAnsi="Times New Roman" w:cs="Times New Roman"/>
          <w:sz w:val="28"/>
          <w:szCs w:val="28"/>
        </w:rPr>
        <w:t>ї міської ради, а саме</w:t>
      </w:r>
      <w:r w:rsidRPr="00FE4E4A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3D33C1">
        <w:rPr>
          <w:rFonts w:ascii="Times New Roman" w:hAnsi="Times New Roman" w:cs="Times New Roman"/>
          <w:sz w:val="28"/>
          <w:szCs w:val="28"/>
        </w:rPr>
        <w:t xml:space="preserve">ключити наступні види економічної діяльності (КВЕД 2010): </w:t>
      </w:r>
      <w:r>
        <w:rPr>
          <w:rFonts w:ascii="Times New Roman" w:hAnsi="Times New Roman" w:cs="Times New Roman"/>
          <w:sz w:val="28"/>
          <w:szCs w:val="28"/>
        </w:rPr>
        <w:t xml:space="preserve">81.29; 43.12; </w:t>
      </w:r>
      <w:r w:rsidRPr="003D33C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3D33C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31</w:t>
      </w:r>
      <w:r w:rsidRPr="003D33C1"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  <w:sz w:val="28"/>
          <w:szCs w:val="28"/>
        </w:rPr>
        <w:t>49</w:t>
      </w:r>
      <w:r w:rsidRPr="003D33C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39</w:t>
      </w:r>
      <w:r w:rsidRPr="003D33C1"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  <w:sz w:val="28"/>
          <w:szCs w:val="28"/>
        </w:rPr>
        <w:t>49</w:t>
      </w:r>
      <w:r w:rsidRPr="003D33C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41</w:t>
      </w:r>
      <w:r w:rsidRPr="003D33C1"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  <w:sz w:val="28"/>
          <w:szCs w:val="28"/>
        </w:rPr>
        <w:t>45</w:t>
      </w:r>
      <w:r w:rsidRPr="003D33C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3D33C1">
        <w:rPr>
          <w:rFonts w:ascii="Times New Roman" w:hAnsi="Times New Roman" w:cs="Times New Roman"/>
          <w:sz w:val="28"/>
          <w:szCs w:val="28"/>
        </w:rPr>
        <w:t>.</w:t>
      </w:r>
    </w:p>
    <w:p w:rsidR="003545E1" w:rsidRDefault="003545E1" w:rsidP="003D33C1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 xml:space="preserve">4.  </w:t>
      </w:r>
      <w:r>
        <w:rPr>
          <w:rFonts w:ascii="Times New Roman" w:hAnsi="Times New Roman" w:cs="Times New Roman"/>
          <w:color w:val="000000"/>
          <w:sz w:val="28"/>
          <w:szCs w:val="28"/>
        </w:rPr>
        <w:t>Начальнику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комунального підприємства «</w:t>
      </w:r>
      <w:r>
        <w:rPr>
          <w:rFonts w:ascii="Times New Roman" w:hAnsi="Times New Roman" w:cs="Times New Roman"/>
          <w:color w:val="000000"/>
          <w:sz w:val="28"/>
          <w:szCs w:val="28"/>
        </w:rPr>
        <w:t>Благоустрій» Голубець В.А.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забезпечити реєстрацію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Статуту комунального підприємства «</w:t>
      </w:r>
      <w:r>
        <w:rPr>
          <w:rFonts w:ascii="Times New Roman" w:hAnsi="Times New Roman" w:cs="Times New Roman"/>
          <w:color w:val="000000"/>
          <w:sz w:val="28"/>
          <w:szCs w:val="28"/>
        </w:rPr>
        <w:t>Благоустрій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» Чортківської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міської ради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 новій редакції,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подати документи для </w:t>
      </w:r>
      <w:r>
        <w:rPr>
          <w:rFonts w:ascii="Times New Roman" w:hAnsi="Times New Roman" w:cs="Times New Roman"/>
          <w:color w:val="000000"/>
          <w:sz w:val="28"/>
          <w:szCs w:val="28"/>
        </w:rPr>
        <w:t>внесення відповідних змін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до органу державної реєстрац</w:t>
      </w:r>
      <w:r>
        <w:rPr>
          <w:rFonts w:ascii="Times New Roman" w:hAnsi="Times New Roman" w:cs="Times New Roman"/>
          <w:color w:val="000000"/>
          <w:sz w:val="28"/>
          <w:szCs w:val="28"/>
        </w:rPr>
        <w:t>ії згідно з чинним законодавством та внести відповідні зміни до бухгалтерського обліку підприємства.</w:t>
      </w:r>
    </w:p>
    <w:p w:rsidR="003545E1" w:rsidRPr="003A4FA9" w:rsidRDefault="003545E1" w:rsidP="00450F15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5</w:t>
      </w:r>
      <w:r>
        <w:rPr>
          <w:rFonts w:ascii="Times New Roman" w:hAnsi="Times New Roman" w:cs="Times New Roman"/>
          <w:color w:val="000000"/>
          <w:sz w:val="28"/>
          <w:szCs w:val="28"/>
        </w:rPr>
        <w:t>. Контроль за виконанням цьо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го рішення покласти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постійну комісію міської ради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з питань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розвитку інфраструктури громади та </w:t>
      </w:r>
      <w:r w:rsidRPr="003A4FA9">
        <w:rPr>
          <w:rFonts w:ascii="Times New Roman" w:hAnsi="Times New Roman" w:cs="Times New Roman"/>
          <w:sz w:val="28"/>
          <w:szCs w:val="28"/>
          <w:lang w:eastAsia="ru-RU"/>
        </w:rPr>
        <w:t>комунального господарства.</w:t>
      </w:r>
    </w:p>
    <w:p w:rsidR="003545E1" w:rsidRPr="003A4FA9" w:rsidRDefault="003545E1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545E1" w:rsidRPr="003A4FA9" w:rsidRDefault="003545E1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545E1" w:rsidRPr="003A4FA9" w:rsidRDefault="003545E1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Володимир ШМАТЬКО   </w:t>
      </w:r>
    </w:p>
    <w:p w:rsidR="003545E1" w:rsidRPr="003A4FA9" w:rsidRDefault="003545E1" w:rsidP="008D5016">
      <w:pPr>
        <w:spacing w:after="0" w:line="240" w:lineRule="auto"/>
        <w:rPr>
          <w:rFonts w:ascii="Times New Roman" w:hAnsi="Times New Roman" w:cs="Times New Roman"/>
        </w:rPr>
      </w:pPr>
    </w:p>
    <w:p w:rsidR="003545E1" w:rsidRPr="0010260F" w:rsidRDefault="003545E1" w:rsidP="00523A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545E1" w:rsidRPr="0008679F" w:rsidRDefault="003545E1" w:rsidP="00623E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</w:t>
      </w:r>
    </w:p>
    <w:p w:rsidR="003545E1" w:rsidRPr="0008679F" w:rsidRDefault="003545E1" w:rsidP="000867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Strong"/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</w:p>
    <w:p w:rsidR="003545E1" w:rsidRPr="0008679F" w:rsidRDefault="003545E1" w:rsidP="000867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545E1" w:rsidRPr="0008679F" w:rsidSect="00B808C2">
      <w:headerReference w:type="default" r:id="rId8"/>
      <w:pgSz w:w="11906" w:h="16838"/>
      <w:pgMar w:top="850" w:right="566" w:bottom="85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45E1" w:rsidRDefault="003545E1">
      <w:r>
        <w:separator/>
      </w:r>
    </w:p>
  </w:endnote>
  <w:endnote w:type="continuationSeparator" w:id="1">
    <w:p w:rsidR="003545E1" w:rsidRDefault="003545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45E1" w:rsidRDefault="003545E1">
      <w:r>
        <w:separator/>
      </w:r>
    </w:p>
  </w:footnote>
  <w:footnote w:type="continuationSeparator" w:id="1">
    <w:p w:rsidR="003545E1" w:rsidRDefault="003545E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45E1" w:rsidRDefault="003545E1" w:rsidP="00CE5434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3545E1" w:rsidRDefault="003545E1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0E0C08"/>
    <w:multiLevelType w:val="hybridMultilevel"/>
    <w:tmpl w:val="9D9CE672"/>
    <w:lvl w:ilvl="0" w:tplc="588C6488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61377E"/>
    <w:multiLevelType w:val="hybridMultilevel"/>
    <w:tmpl w:val="AD229D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0965B9"/>
    <w:multiLevelType w:val="hybridMultilevel"/>
    <w:tmpl w:val="9D9CE672"/>
    <w:lvl w:ilvl="0" w:tplc="588C6488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D5016"/>
    <w:rsid w:val="00030F35"/>
    <w:rsid w:val="000527EC"/>
    <w:rsid w:val="000545F5"/>
    <w:rsid w:val="000547AD"/>
    <w:rsid w:val="00063AED"/>
    <w:rsid w:val="0008679F"/>
    <w:rsid w:val="000C264D"/>
    <w:rsid w:val="000C30C2"/>
    <w:rsid w:val="000C3119"/>
    <w:rsid w:val="000D42C2"/>
    <w:rsid w:val="000D6328"/>
    <w:rsid w:val="000F3F81"/>
    <w:rsid w:val="0010260F"/>
    <w:rsid w:val="00135B0B"/>
    <w:rsid w:val="001455B2"/>
    <w:rsid w:val="001617D8"/>
    <w:rsid w:val="001658FF"/>
    <w:rsid w:val="00173516"/>
    <w:rsid w:val="001A0C0F"/>
    <w:rsid w:val="001C7623"/>
    <w:rsid w:val="001D6597"/>
    <w:rsid w:val="001D7167"/>
    <w:rsid w:val="001E2EA4"/>
    <w:rsid w:val="00202035"/>
    <w:rsid w:val="002336DB"/>
    <w:rsid w:val="00233787"/>
    <w:rsid w:val="00242C71"/>
    <w:rsid w:val="00243718"/>
    <w:rsid w:val="002A4A32"/>
    <w:rsid w:val="002A75C7"/>
    <w:rsid w:val="002B4C4F"/>
    <w:rsid w:val="002C2F1F"/>
    <w:rsid w:val="002E0B1B"/>
    <w:rsid w:val="002E6341"/>
    <w:rsid w:val="00301862"/>
    <w:rsid w:val="00311A25"/>
    <w:rsid w:val="00321770"/>
    <w:rsid w:val="003545E1"/>
    <w:rsid w:val="0037382C"/>
    <w:rsid w:val="00392A1A"/>
    <w:rsid w:val="003A3FF8"/>
    <w:rsid w:val="003A4FA9"/>
    <w:rsid w:val="003A7A18"/>
    <w:rsid w:val="003C1C4B"/>
    <w:rsid w:val="003D33C1"/>
    <w:rsid w:val="003F6551"/>
    <w:rsid w:val="00437065"/>
    <w:rsid w:val="00447BF9"/>
    <w:rsid w:val="00450F15"/>
    <w:rsid w:val="00453E52"/>
    <w:rsid w:val="004655D3"/>
    <w:rsid w:val="004D6519"/>
    <w:rsid w:val="004E2570"/>
    <w:rsid w:val="005004EB"/>
    <w:rsid w:val="005051A3"/>
    <w:rsid w:val="00523A5F"/>
    <w:rsid w:val="00535372"/>
    <w:rsid w:val="00540AE1"/>
    <w:rsid w:val="00545B1F"/>
    <w:rsid w:val="005502B2"/>
    <w:rsid w:val="00552AC9"/>
    <w:rsid w:val="00553801"/>
    <w:rsid w:val="00590FF8"/>
    <w:rsid w:val="005B05C2"/>
    <w:rsid w:val="005B3A8C"/>
    <w:rsid w:val="005B3FDF"/>
    <w:rsid w:val="005B622A"/>
    <w:rsid w:val="005C3333"/>
    <w:rsid w:val="005F7022"/>
    <w:rsid w:val="00601E7C"/>
    <w:rsid w:val="006038FD"/>
    <w:rsid w:val="00623E90"/>
    <w:rsid w:val="00633485"/>
    <w:rsid w:val="00666691"/>
    <w:rsid w:val="00673A0C"/>
    <w:rsid w:val="00691157"/>
    <w:rsid w:val="006C4C15"/>
    <w:rsid w:val="006C5B9C"/>
    <w:rsid w:val="006E61E8"/>
    <w:rsid w:val="006E68FA"/>
    <w:rsid w:val="00702FF6"/>
    <w:rsid w:val="00705229"/>
    <w:rsid w:val="00710723"/>
    <w:rsid w:val="00741F66"/>
    <w:rsid w:val="007877C9"/>
    <w:rsid w:val="007A03B9"/>
    <w:rsid w:val="007A4662"/>
    <w:rsid w:val="007D2B82"/>
    <w:rsid w:val="007E5B01"/>
    <w:rsid w:val="007F04D4"/>
    <w:rsid w:val="007F4733"/>
    <w:rsid w:val="00811D44"/>
    <w:rsid w:val="008227D4"/>
    <w:rsid w:val="00866937"/>
    <w:rsid w:val="00877FAA"/>
    <w:rsid w:val="00881370"/>
    <w:rsid w:val="00881C88"/>
    <w:rsid w:val="0089105F"/>
    <w:rsid w:val="008D5016"/>
    <w:rsid w:val="008D7B67"/>
    <w:rsid w:val="00913BB5"/>
    <w:rsid w:val="00916B05"/>
    <w:rsid w:val="009319F7"/>
    <w:rsid w:val="0094149B"/>
    <w:rsid w:val="00946092"/>
    <w:rsid w:val="00946BD6"/>
    <w:rsid w:val="009545B9"/>
    <w:rsid w:val="00984DFA"/>
    <w:rsid w:val="00987BE2"/>
    <w:rsid w:val="009B267D"/>
    <w:rsid w:val="009F57E4"/>
    <w:rsid w:val="00A267F2"/>
    <w:rsid w:val="00A31EA3"/>
    <w:rsid w:val="00A414DA"/>
    <w:rsid w:val="00A45A93"/>
    <w:rsid w:val="00A5039E"/>
    <w:rsid w:val="00A513DC"/>
    <w:rsid w:val="00A97D00"/>
    <w:rsid w:val="00AC5B0D"/>
    <w:rsid w:val="00AE2E8D"/>
    <w:rsid w:val="00AE3117"/>
    <w:rsid w:val="00AF34AF"/>
    <w:rsid w:val="00B2250F"/>
    <w:rsid w:val="00B342F8"/>
    <w:rsid w:val="00B64A42"/>
    <w:rsid w:val="00B808C2"/>
    <w:rsid w:val="00BA0B69"/>
    <w:rsid w:val="00BA5992"/>
    <w:rsid w:val="00BD6837"/>
    <w:rsid w:val="00BE1AD7"/>
    <w:rsid w:val="00C02BE3"/>
    <w:rsid w:val="00C075CC"/>
    <w:rsid w:val="00C13E16"/>
    <w:rsid w:val="00C22E60"/>
    <w:rsid w:val="00C31FC6"/>
    <w:rsid w:val="00C5545B"/>
    <w:rsid w:val="00C866FF"/>
    <w:rsid w:val="00CC7D74"/>
    <w:rsid w:val="00CD04BC"/>
    <w:rsid w:val="00CD34DA"/>
    <w:rsid w:val="00CD3728"/>
    <w:rsid w:val="00CE5434"/>
    <w:rsid w:val="00D00658"/>
    <w:rsid w:val="00D06121"/>
    <w:rsid w:val="00D1050B"/>
    <w:rsid w:val="00D23CF9"/>
    <w:rsid w:val="00D36977"/>
    <w:rsid w:val="00D4396C"/>
    <w:rsid w:val="00D55F8F"/>
    <w:rsid w:val="00D57BF4"/>
    <w:rsid w:val="00D77021"/>
    <w:rsid w:val="00D827EA"/>
    <w:rsid w:val="00D82CAB"/>
    <w:rsid w:val="00D8436E"/>
    <w:rsid w:val="00DA546B"/>
    <w:rsid w:val="00DB537E"/>
    <w:rsid w:val="00DB6616"/>
    <w:rsid w:val="00DC2BA2"/>
    <w:rsid w:val="00DC5167"/>
    <w:rsid w:val="00DD06EC"/>
    <w:rsid w:val="00DE6B78"/>
    <w:rsid w:val="00E2161E"/>
    <w:rsid w:val="00E37C70"/>
    <w:rsid w:val="00E606B3"/>
    <w:rsid w:val="00E61EAF"/>
    <w:rsid w:val="00E64DCC"/>
    <w:rsid w:val="00E65B97"/>
    <w:rsid w:val="00E729E1"/>
    <w:rsid w:val="00E953FC"/>
    <w:rsid w:val="00ED2441"/>
    <w:rsid w:val="00EE3C50"/>
    <w:rsid w:val="00F00949"/>
    <w:rsid w:val="00F05E1A"/>
    <w:rsid w:val="00F26591"/>
    <w:rsid w:val="00F26BC9"/>
    <w:rsid w:val="00F31563"/>
    <w:rsid w:val="00F40C13"/>
    <w:rsid w:val="00F501B4"/>
    <w:rsid w:val="00FC2641"/>
    <w:rsid w:val="00FC40FF"/>
    <w:rsid w:val="00FD357C"/>
    <w:rsid w:val="00FE4E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328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......."/>
    <w:basedOn w:val="Normal"/>
    <w:next w:val="Normal"/>
    <w:uiPriority w:val="99"/>
    <w:rsid w:val="008D5016"/>
    <w:pPr>
      <w:widowControl w:val="0"/>
      <w:suppressAutoHyphens/>
      <w:autoSpaceDE w:val="0"/>
      <w:spacing w:after="0" w:line="100" w:lineRule="atLeast"/>
    </w:pPr>
    <w:rPr>
      <w:kern w:val="1"/>
      <w:sz w:val="24"/>
      <w:szCs w:val="24"/>
    </w:rPr>
  </w:style>
  <w:style w:type="paragraph" w:styleId="NormalWeb">
    <w:name w:val="Normal (Web)"/>
    <w:basedOn w:val="Normal"/>
    <w:uiPriority w:val="99"/>
    <w:rsid w:val="008D5016"/>
    <w:pPr>
      <w:widowControl w:val="0"/>
      <w:suppressAutoHyphens/>
      <w:spacing w:before="280" w:after="280" w:line="100" w:lineRule="atLeast"/>
    </w:pPr>
    <w:rPr>
      <w:kern w:val="1"/>
      <w:sz w:val="24"/>
      <w:szCs w:val="24"/>
    </w:rPr>
  </w:style>
  <w:style w:type="paragraph" w:customStyle="1" w:styleId="31">
    <w:name w:val="Основной текст 31"/>
    <w:basedOn w:val="Normal"/>
    <w:uiPriority w:val="99"/>
    <w:rsid w:val="008D5016"/>
    <w:pPr>
      <w:widowControl w:val="0"/>
      <w:spacing w:after="0" w:line="240" w:lineRule="auto"/>
      <w:jc w:val="right"/>
    </w:pPr>
    <w:rPr>
      <w:kern w:val="1"/>
      <w:sz w:val="36"/>
      <w:szCs w:val="36"/>
    </w:rPr>
  </w:style>
  <w:style w:type="paragraph" w:customStyle="1" w:styleId="rvps349">
    <w:name w:val="rvps349"/>
    <w:basedOn w:val="Normal"/>
    <w:uiPriority w:val="99"/>
    <w:rsid w:val="008D5016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10">
    <w:name w:val="rvts10"/>
    <w:basedOn w:val="DefaultParagraphFont"/>
    <w:uiPriority w:val="99"/>
    <w:rsid w:val="001D6597"/>
  </w:style>
  <w:style w:type="character" w:customStyle="1" w:styleId="rvts8">
    <w:name w:val="rvts8"/>
    <w:basedOn w:val="DefaultParagraphFont"/>
    <w:uiPriority w:val="99"/>
    <w:rsid w:val="001D6597"/>
  </w:style>
  <w:style w:type="paragraph" w:customStyle="1" w:styleId="rvps1">
    <w:name w:val="rvps1"/>
    <w:basedOn w:val="Normal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344">
    <w:name w:val="rvps344"/>
    <w:basedOn w:val="Normal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7">
    <w:name w:val="rvps7"/>
    <w:basedOn w:val="Normal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Strong">
    <w:name w:val="Strong"/>
    <w:basedOn w:val="DefaultParagraphFont"/>
    <w:uiPriority w:val="99"/>
    <w:qFormat/>
    <w:locked/>
    <w:rsid w:val="000527EC"/>
    <w:rPr>
      <w:b/>
      <w:bCs/>
    </w:rPr>
  </w:style>
  <w:style w:type="paragraph" w:styleId="ListParagraph">
    <w:name w:val="List Paragraph"/>
    <w:basedOn w:val="Normal"/>
    <w:uiPriority w:val="99"/>
    <w:qFormat/>
    <w:rsid w:val="001D7167"/>
    <w:pPr>
      <w:ind w:left="720"/>
    </w:pPr>
  </w:style>
  <w:style w:type="paragraph" w:styleId="Header">
    <w:name w:val="header"/>
    <w:basedOn w:val="Normal"/>
    <w:link w:val="HeaderChar"/>
    <w:uiPriority w:val="99"/>
    <w:rsid w:val="00B808C2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A75C7"/>
  </w:style>
  <w:style w:type="character" w:styleId="PageNumber">
    <w:name w:val="page number"/>
    <w:basedOn w:val="DefaultParagraphFont"/>
    <w:uiPriority w:val="99"/>
    <w:rsid w:val="00B808C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5076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76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34</TotalTime>
  <Pages>2</Pages>
  <Words>2679</Words>
  <Characters>1528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2021-07-02T12:10:00Z</cp:lastPrinted>
  <dcterms:created xsi:type="dcterms:W3CDTF">2021-07-13T06:51:00Z</dcterms:created>
  <dcterms:modified xsi:type="dcterms:W3CDTF">2021-07-13T08:22:00Z</dcterms:modified>
</cp:coreProperties>
</file>