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886" w:rsidRPr="004A2ED0" w:rsidRDefault="008A2886" w:rsidP="003D3611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</w:rPr>
        <w:t>І.</w:t>
      </w:r>
      <w:r w:rsidRPr="00845B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Напрями діяльності та заходи</w:t>
      </w:r>
      <w:r w:rsidRPr="00845B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Програми</w:t>
      </w:r>
    </w:p>
    <w:p w:rsidR="008A2886" w:rsidRPr="007A6693" w:rsidRDefault="008A2886" w:rsidP="003D3611">
      <w:pPr>
        <w:widowControl w:val="0"/>
        <w:shd w:val="clear" w:color="auto" w:fill="FFFFFF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  <w:lang w:eastAsia="zh-CN"/>
        </w:rPr>
      </w:pPr>
    </w:p>
    <w:tbl>
      <w:tblPr>
        <w:tblW w:w="48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3"/>
        <w:gridCol w:w="2596"/>
        <w:gridCol w:w="2649"/>
        <w:gridCol w:w="1352"/>
        <w:gridCol w:w="1690"/>
        <w:gridCol w:w="922"/>
        <w:gridCol w:w="765"/>
        <w:gridCol w:w="879"/>
        <w:gridCol w:w="1103"/>
        <w:gridCol w:w="2854"/>
      </w:tblGrid>
      <w:tr w:rsidR="008A2886" w:rsidRPr="002B3708">
        <w:trPr>
          <w:trHeight w:val="685"/>
        </w:trPr>
        <w:tc>
          <w:tcPr>
            <w:tcW w:w="180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№ з/п</w:t>
            </w:r>
          </w:p>
        </w:tc>
        <w:tc>
          <w:tcPr>
            <w:tcW w:w="845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Найменування</w:t>
            </w:r>
          </w:p>
        </w:tc>
        <w:tc>
          <w:tcPr>
            <w:tcW w:w="862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Виконавці</w:t>
            </w:r>
          </w:p>
        </w:tc>
        <w:tc>
          <w:tcPr>
            <w:tcW w:w="440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Термін виконання</w:t>
            </w:r>
          </w:p>
        </w:tc>
        <w:tc>
          <w:tcPr>
            <w:tcW w:w="550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Джерела фінансування</w:t>
            </w:r>
          </w:p>
        </w:tc>
        <w:tc>
          <w:tcPr>
            <w:tcW w:w="1194" w:type="pct"/>
            <w:gridSpan w:val="4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Орієнтовані обсяги фінансування</w:t>
            </w:r>
          </w:p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тис.грн.</w:t>
            </w:r>
          </w:p>
        </w:tc>
        <w:tc>
          <w:tcPr>
            <w:tcW w:w="930" w:type="pct"/>
            <w:vAlign w:val="center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Очікувані результати</w:t>
            </w:r>
          </w:p>
        </w:tc>
      </w:tr>
      <w:tr w:rsidR="008A2886" w:rsidRPr="002B3708">
        <w:trPr>
          <w:trHeight w:val="367"/>
        </w:trPr>
        <w:tc>
          <w:tcPr>
            <w:tcW w:w="18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845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862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4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5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194" w:type="pct"/>
            <w:gridSpan w:val="4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3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</w:t>
            </w:r>
          </w:p>
        </w:tc>
      </w:tr>
      <w:tr w:rsidR="008A2886" w:rsidRPr="002B3708">
        <w:trPr>
          <w:trHeight w:val="367"/>
        </w:trPr>
        <w:tc>
          <w:tcPr>
            <w:tcW w:w="18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845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862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4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55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30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249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286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358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Разом</w:t>
            </w:r>
          </w:p>
        </w:tc>
        <w:tc>
          <w:tcPr>
            <w:tcW w:w="930" w:type="pct"/>
          </w:tcPr>
          <w:p w:rsidR="008A2886" w:rsidRPr="00E60BFB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</w:tr>
      <w:tr w:rsidR="008A2886" w:rsidRPr="007A6693">
        <w:trPr>
          <w:trHeight w:val="1097"/>
        </w:trPr>
        <w:tc>
          <w:tcPr>
            <w:tcW w:w="18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845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 xml:space="preserve">Комунальні послуги та енергоносії </w:t>
            </w:r>
          </w:p>
        </w:tc>
        <w:tc>
          <w:tcPr>
            <w:tcW w:w="862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>К</w:t>
            </w:r>
            <w:r w:rsidRPr="00E60BFB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омунальне некомерційне підприємство «Центр первинної медико-санітарної допомоги» </w:t>
            </w:r>
          </w:p>
        </w:tc>
        <w:tc>
          <w:tcPr>
            <w:tcW w:w="44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A2886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550" w:type="pct"/>
          </w:tcPr>
          <w:p w:rsidR="008A2886" w:rsidRPr="00120BEF" w:rsidRDefault="008A2886" w:rsidP="00410103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Бюджет Чортківської міської територіальної громади </w:t>
            </w:r>
          </w:p>
        </w:tc>
        <w:tc>
          <w:tcPr>
            <w:tcW w:w="300" w:type="pct"/>
          </w:tcPr>
          <w:p w:rsidR="008A2886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500,0</w:t>
            </w:r>
          </w:p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675,0</w:t>
            </w:r>
          </w:p>
        </w:tc>
        <w:tc>
          <w:tcPr>
            <w:tcW w:w="286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725,0</w:t>
            </w:r>
          </w:p>
        </w:tc>
        <w:tc>
          <w:tcPr>
            <w:tcW w:w="358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1 900,0</w:t>
            </w:r>
          </w:p>
        </w:tc>
        <w:tc>
          <w:tcPr>
            <w:tcW w:w="93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8A2886" w:rsidRPr="007A6693">
        <w:trPr>
          <w:trHeight w:val="1254"/>
        </w:trPr>
        <w:tc>
          <w:tcPr>
            <w:tcW w:w="18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845" w:type="pct"/>
          </w:tcPr>
          <w:p w:rsidR="008A2886" w:rsidRPr="00E60BFB" w:rsidRDefault="008A2886" w:rsidP="00410103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Капітальні та поточні ремонти, реконструкція</w:t>
            </w:r>
            <w:r w:rsidRPr="00E60BFB">
              <w:rPr>
                <w:sz w:val="22"/>
                <w:szCs w:val="22"/>
                <w:lang w:val="uk-UA"/>
              </w:rPr>
              <w:t xml:space="preserve"> будівель комунального некомерційного підприємства.</w:t>
            </w:r>
          </w:p>
        </w:tc>
        <w:tc>
          <w:tcPr>
            <w:tcW w:w="862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>К</w:t>
            </w:r>
            <w:r w:rsidRPr="00E60BFB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омунальне некомерційне підприємство «Центр первинної медико-санітарної допомоги» </w:t>
            </w:r>
          </w:p>
        </w:tc>
        <w:tc>
          <w:tcPr>
            <w:tcW w:w="44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A2886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550" w:type="pct"/>
          </w:tcPr>
          <w:p w:rsidR="008A2886" w:rsidRPr="00120BEF" w:rsidRDefault="008A2886" w:rsidP="00410103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Бюджет Чортківської міської територіальної громади </w:t>
            </w:r>
          </w:p>
        </w:tc>
        <w:tc>
          <w:tcPr>
            <w:tcW w:w="300" w:type="pct"/>
          </w:tcPr>
          <w:p w:rsidR="008A2886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8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930" w:type="pct"/>
            <w:vAlign w:val="center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8A2886" w:rsidRPr="007A6693">
        <w:trPr>
          <w:trHeight w:val="1254"/>
        </w:trPr>
        <w:tc>
          <w:tcPr>
            <w:tcW w:w="18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pct"/>
          </w:tcPr>
          <w:p w:rsidR="008A2886" w:rsidRPr="00120BEF" w:rsidRDefault="008A2886" w:rsidP="00410103">
            <w:pPr>
              <w:pStyle w:val="ListParagraph1"/>
              <w:ind w:left="0"/>
              <w:jc w:val="both"/>
              <w:rPr>
                <w:b/>
                <w:bCs/>
                <w:sz w:val="22"/>
                <w:szCs w:val="22"/>
                <w:lang w:val="uk-UA"/>
              </w:rPr>
            </w:pPr>
            <w:r w:rsidRPr="00120BEF">
              <w:rPr>
                <w:b/>
                <w:bCs/>
                <w:sz w:val="22"/>
                <w:szCs w:val="22"/>
                <w:lang w:val="uk-UA"/>
              </w:rPr>
              <w:t>РАЗОМ</w:t>
            </w:r>
          </w:p>
        </w:tc>
        <w:tc>
          <w:tcPr>
            <w:tcW w:w="862" w:type="pct"/>
          </w:tcPr>
          <w:p w:rsidR="008A2886" w:rsidRPr="00120BEF" w:rsidRDefault="008A2886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40" w:type="pct"/>
          </w:tcPr>
          <w:p w:rsidR="008A2886" w:rsidRPr="00120BEF" w:rsidRDefault="008A2886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550" w:type="pct"/>
          </w:tcPr>
          <w:p w:rsidR="008A2886" w:rsidRPr="00120BEF" w:rsidRDefault="008A2886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300" w:type="pct"/>
          </w:tcPr>
          <w:p w:rsidR="008A2886" w:rsidRPr="00120BEF" w:rsidRDefault="008A2886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550,0</w:t>
            </w:r>
          </w:p>
        </w:tc>
        <w:tc>
          <w:tcPr>
            <w:tcW w:w="249" w:type="pct"/>
          </w:tcPr>
          <w:p w:rsidR="008A2886" w:rsidRPr="00120BEF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675,0</w:t>
            </w:r>
          </w:p>
        </w:tc>
        <w:tc>
          <w:tcPr>
            <w:tcW w:w="286" w:type="pct"/>
          </w:tcPr>
          <w:p w:rsidR="008A2886" w:rsidRPr="00120BEF" w:rsidRDefault="008A2886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725,0</w:t>
            </w:r>
          </w:p>
        </w:tc>
        <w:tc>
          <w:tcPr>
            <w:tcW w:w="358" w:type="pct"/>
          </w:tcPr>
          <w:p w:rsidR="008A2886" w:rsidRPr="00120BEF" w:rsidRDefault="008A2886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1950,0</w:t>
            </w:r>
          </w:p>
        </w:tc>
        <w:tc>
          <w:tcPr>
            <w:tcW w:w="930" w:type="pct"/>
          </w:tcPr>
          <w:p w:rsidR="008A2886" w:rsidRPr="00E60BFB" w:rsidRDefault="008A2886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A2886" w:rsidRDefault="008A2886" w:rsidP="003D3611">
      <w:pPr>
        <w:jc w:val="both"/>
        <w:rPr>
          <w:rFonts w:ascii="Times New Roman" w:hAnsi="Times New Roman" w:cs="Times New Roman"/>
          <w:sz w:val="28"/>
          <w:szCs w:val="28"/>
          <w:lang w:val="en-US"/>
        </w:rPr>
        <w:sectPr w:rsidR="008A2886" w:rsidSect="00224BC3">
          <w:pgSz w:w="16838" w:h="11906" w:orient="landscape"/>
          <w:pgMar w:top="1701" w:right="567" w:bottom="567" w:left="567" w:header="709" w:footer="709" w:gutter="0"/>
          <w:cols w:space="708"/>
          <w:docGrid w:linePitch="360"/>
        </w:sectPr>
      </w:pPr>
    </w:p>
    <w:p w:rsidR="008A2886" w:rsidRDefault="008A2886">
      <w:pPr>
        <w:rPr>
          <w:rFonts w:cs="Times New Roman"/>
        </w:rPr>
      </w:pPr>
    </w:p>
    <w:sectPr w:rsidR="008A2886" w:rsidSect="003D3611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3611"/>
    <w:rsid w:val="00120BEF"/>
    <w:rsid w:val="00224BC3"/>
    <w:rsid w:val="00285EA4"/>
    <w:rsid w:val="002B3708"/>
    <w:rsid w:val="002B7793"/>
    <w:rsid w:val="00333CBD"/>
    <w:rsid w:val="003D3611"/>
    <w:rsid w:val="00410103"/>
    <w:rsid w:val="004A2ED0"/>
    <w:rsid w:val="00700D76"/>
    <w:rsid w:val="007A6693"/>
    <w:rsid w:val="00845B1E"/>
    <w:rsid w:val="008A2886"/>
    <w:rsid w:val="009A3B1D"/>
    <w:rsid w:val="00D10DED"/>
    <w:rsid w:val="00D1177E"/>
    <w:rsid w:val="00D82D2D"/>
    <w:rsid w:val="00E05FC4"/>
    <w:rsid w:val="00E60BFB"/>
    <w:rsid w:val="00EF43B4"/>
    <w:rsid w:val="00EF6F51"/>
    <w:rsid w:val="00FC5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Звичайний"/>
    <w:qFormat/>
    <w:rsid w:val="003D3611"/>
    <w:rPr>
      <w:rFonts w:ascii="Antiqua" w:eastAsia="Times New Roman" w:hAnsi="Antiqua" w:cs="Antiqua"/>
      <w:sz w:val="26"/>
      <w:szCs w:val="2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3D3611"/>
    <w:pPr>
      <w:ind w:left="720"/>
    </w:pPr>
    <w:rPr>
      <w:rFonts w:ascii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592</Words>
  <Characters>338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VІ</dc:title>
  <dc:subject/>
  <dc:creator>user</dc:creator>
  <cp:keywords/>
  <dc:description/>
  <cp:lastModifiedBy>vIT</cp:lastModifiedBy>
  <cp:revision>2</cp:revision>
  <dcterms:created xsi:type="dcterms:W3CDTF">2021-09-09T07:58:00Z</dcterms:created>
  <dcterms:modified xsi:type="dcterms:W3CDTF">2021-09-09T07:58:00Z</dcterms:modified>
</cp:coreProperties>
</file>