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C62" w:rsidRDefault="00926C62" w:rsidP="006232E3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</w:p>
    <w:p w:rsidR="00926C62" w:rsidRDefault="00926C62" w:rsidP="000930C3">
      <w:pPr>
        <w:pStyle w:val="FR1"/>
        <w:tabs>
          <w:tab w:val="left" w:pos="709"/>
        </w:tabs>
        <w:spacing w:line="240" w:lineRule="auto"/>
        <w:ind w:left="0" w:right="-5"/>
        <w:jc w:val="center"/>
      </w:pPr>
      <w:r>
        <w:rPr>
          <w:rFonts w:eastAsia="Batang"/>
          <w:b/>
          <w:bCs/>
        </w:rPr>
        <w:t>ЧОРТКІВСЬКА  МІСЬКА  РАДА</w:t>
      </w:r>
    </w:p>
    <w:p w:rsidR="00926C62" w:rsidRDefault="00926C62" w:rsidP="000930C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ТРИДЦЯТЬ СЬОМА СЕСІЯ ВОСЬМОГО СКЛИКАННЯ</w:t>
      </w:r>
    </w:p>
    <w:p w:rsidR="00926C62" w:rsidRDefault="00926C62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26C62" w:rsidRDefault="00926C62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:rsidR="00926C62" w:rsidRDefault="00926C62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:rsidR="00926C62" w:rsidRDefault="00926C62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:rsidR="00926C62" w:rsidRPr="000930C3" w:rsidRDefault="00926C62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04 лютого 2021 року </w:t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  <w:t xml:space="preserve">                       № 937</w:t>
      </w:r>
    </w:p>
    <w:p w:rsidR="00926C62" w:rsidRDefault="00926C62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м. Чортків</w:t>
      </w:r>
    </w:p>
    <w:p w:rsidR="00926C62" w:rsidRDefault="00926C62" w:rsidP="00DE6FA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926C62" w:rsidRPr="000E2092" w:rsidRDefault="00926C62" w:rsidP="006232E3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>
        <w:rPr>
          <w:b/>
          <w:bCs/>
          <w:spacing w:val="-8"/>
          <w:sz w:val="28"/>
          <w:szCs w:val="28"/>
          <w:lang w:val="uk-UA"/>
        </w:rPr>
        <w:t>Про затвердження Програми підтримки комунального підприємства «Агенція місцевого економічного розвитку» Чортківської міської ради на 2022-2024 роки</w:t>
      </w:r>
    </w:p>
    <w:p w:rsidR="00926C62" w:rsidRDefault="00926C62" w:rsidP="006232E3">
      <w:pPr>
        <w:pStyle w:val="31"/>
        <w:suppressAutoHyphens w:val="0"/>
        <w:spacing w:after="0"/>
        <w:ind w:right="-17"/>
        <w:jc w:val="both"/>
        <w:rPr>
          <w:sz w:val="28"/>
          <w:szCs w:val="28"/>
          <w:lang w:val="uk-UA"/>
        </w:rPr>
      </w:pPr>
    </w:p>
    <w:p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  <w:r>
        <w:rPr>
          <w:spacing w:val="-6"/>
          <w:sz w:val="28"/>
          <w:szCs w:val="28"/>
          <w:lang w:val="uk-UA"/>
        </w:rPr>
        <w:t xml:space="preserve">З метою </w:t>
      </w:r>
      <w:r>
        <w:rPr>
          <w:sz w:val="28"/>
          <w:szCs w:val="28"/>
          <w:lang w:val="uk-UA"/>
        </w:rPr>
        <w:t>забезпечення ефективного розвитку сфери інвестицій та економічного розвитку Чортківської міської територіальної громади, враховуючи рішення міської ради від 23 грудня 2021 року № 852 «Про створення комунального підприємства «Агенція місцевого економічного розвитку» та затвердження його Статуту», керуючись п. 22 ч. 1 ст. 26 Закону України «Про місцеве самоврядування в Україні», міська рада</w:t>
      </w:r>
    </w:p>
    <w:p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</w:p>
    <w:p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</w:rPr>
      </w:pPr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1. Затвердити Програму підтримки комунального підприємства «Агенція місцевого економічного розвитку» Чортківської міської ради на 2022-2024 роки (додається).</w:t>
      </w:r>
      <w:bookmarkStart w:id="0" w:name="_GoBack"/>
      <w:bookmarkEnd w:id="0"/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2. Фінансування Програми проводити в межах виділених коштів з державного та місцевого бюджетів, а також залучених інвестицій та грантів.</w:t>
      </w:r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5.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бюджету та економічного розвитку.</w:t>
      </w:r>
    </w:p>
    <w:p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                                                                     Володимир ШМАТЬКО</w:t>
      </w:r>
    </w:p>
    <w:p w:rsidR="00926C62" w:rsidRDefault="00926C62" w:rsidP="00DE6FA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926C62" w:rsidRDefault="00926C62" w:rsidP="00DE6FA0">
      <w:pPr>
        <w:spacing w:after="0"/>
        <w:rPr>
          <w:rFonts w:ascii="Times New Roman" w:hAnsi="Times New Roman" w:cs="Times New Roman"/>
          <w:lang w:val="uk-UA"/>
        </w:rPr>
      </w:pPr>
    </w:p>
    <w:p w:rsidR="00926C62" w:rsidRDefault="00926C62" w:rsidP="00DE6FA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926C62" w:rsidRDefault="00926C62" w:rsidP="000930C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926C62" w:rsidRDefault="00926C62" w:rsidP="00DE6FA0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26C62" w:rsidRDefault="00926C62" w:rsidP="00DE6FA0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926C62" w:rsidSect="006232E3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5737"/>
    <w:rsid w:val="00030F62"/>
    <w:rsid w:val="000930C3"/>
    <w:rsid w:val="000E2092"/>
    <w:rsid w:val="002460D0"/>
    <w:rsid w:val="00277431"/>
    <w:rsid w:val="00295B87"/>
    <w:rsid w:val="004B5737"/>
    <w:rsid w:val="006232E3"/>
    <w:rsid w:val="0073289B"/>
    <w:rsid w:val="00926C62"/>
    <w:rsid w:val="00BC1A30"/>
    <w:rsid w:val="00CE3DB3"/>
    <w:rsid w:val="00DE6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6FA0"/>
    <w:pPr>
      <w:spacing w:after="200" w:line="276" w:lineRule="auto"/>
    </w:pPr>
    <w:rPr>
      <w:rFonts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DE6FA0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R1">
    <w:name w:val="FR1"/>
    <w:uiPriority w:val="99"/>
    <w:rsid w:val="00DE6F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paragraph" w:customStyle="1" w:styleId="31">
    <w:name w:val="Основной текст 31"/>
    <w:basedOn w:val="Normal"/>
    <w:uiPriority w:val="99"/>
    <w:rsid w:val="00DE6FA0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3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</Pages>
  <Words>857</Words>
  <Characters>489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dcterms:created xsi:type="dcterms:W3CDTF">2022-02-08T08:39:00Z</dcterms:created>
  <dcterms:modified xsi:type="dcterms:W3CDTF">2022-02-08T08:42:00Z</dcterms:modified>
</cp:coreProperties>
</file>