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02D" w:rsidRPr="00E93474" w:rsidRDefault="001A202D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1A202D" w:rsidRPr="00E93474" w:rsidRDefault="001A202D" w:rsidP="00070882">
      <w:pPr>
        <w:pStyle w:val="Caption"/>
        <w:ind w:right="9"/>
        <w:rPr>
          <w:highlight w:val="yellow"/>
          <w:lang w:val="uk-UA"/>
        </w:rPr>
      </w:pPr>
    </w:p>
    <w:p w:rsidR="001A202D" w:rsidRPr="00525A45" w:rsidRDefault="001A202D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1A202D" w:rsidRPr="00E93474" w:rsidRDefault="001A202D" w:rsidP="00261DD2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СТО ДВАНАДЦЯТА</w:t>
      </w:r>
      <w:r w:rsidRPr="00E93474">
        <w:rPr>
          <w:b/>
          <w:bCs/>
          <w:iCs/>
          <w:sz w:val="28"/>
          <w:szCs w:val="28"/>
        </w:rPr>
        <w:t xml:space="preserve"> СЕСІЯ</w:t>
      </w:r>
      <w:r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>ВОСЬМОГО СКЛИКАННЯ</w:t>
      </w:r>
    </w:p>
    <w:p w:rsidR="001A202D" w:rsidRPr="00E93474" w:rsidRDefault="001A202D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                            </w:t>
      </w:r>
      <w:r w:rsidRPr="00E93474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1A202D" w:rsidRDefault="001A202D" w:rsidP="00232D2B">
      <w:pPr>
        <w:ind w:right="-5"/>
        <w:jc w:val="center"/>
        <w:rPr>
          <w:b/>
          <w:sz w:val="28"/>
          <w:szCs w:val="28"/>
        </w:rPr>
      </w:pPr>
    </w:p>
    <w:p w:rsidR="001A202D" w:rsidRPr="00E93474" w:rsidRDefault="001A202D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1A202D" w:rsidRPr="00261DD2" w:rsidRDefault="001A202D" w:rsidP="00232D2B">
      <w:pPr>
        <w:ind w:right="-5"/>
        <w:rPr>
          <w:b/>
          <w:sz w:val="28"/>
          <w:szCs w:val="28"/>
          <w:lang w:val="ru-RU"/>
        </w:rPr>
      </w:pPr>
    </w:p>
    <w:p w:rsidR="001A202D" w:rsidRPr="00261DD2" w:rsidRDefault="001A202D" w:rsidP="00232D2B">
      <w:pPr>
        <w:ind w:right="-5"/>
        <w:rPr>
          <w:b/>
          <w:sz w:val="28"/>
          <w:szCs w:val="28"/>
          <w:lang w:val="ru-RU"/>
        </w:rPr>
      </w:pPr>
    </w:p>
    <w:p w:rsidR="001A202D" w:rsidRPr="00E93474" w:rsidRDefault="001A202D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23 травня 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5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1A202D" w:rsidRPr="00261DD2" w:rsidRDefault="001A202D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  <w:r>
        <w:rPr>
          <w:b/>
          <w:sz w:val="28"/>
          <w:szCs w:val="28"/>
          <w:lang w:val="uk-UA"/>
        </w:rPr>
        <w:t>2616</w:t>
      </w:r>
    </w:p>
    <w:p w:rsidR="001A202D" w:rsidRPr="00E93474" w:rsidRDefault="001A202D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1A202D" w:rsidRPr="00E93474" w:rsidRDefault="001A202D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1A202D" w:rsidRPr="00E93474" w:rsidRDefault="001A202D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1A202D" w:rsidRPr="00E93474" w:rsidRDefault="001A202D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>
        <w:rPr>
          <w:b/>
          <w:bCs/>
          <w:iCs/>
          <w:sz w:val="28"/>
          <w:szCs w:val="28"/>
        </w:rPr>
        <w:t xml:space="preserve"> І квартал </w:t>
      </w:r>
      <w:r>
        <w:rPr>
          <w:b/>
          <w:bCs/>
          <w:iCs/>
          <w:sz w:val="28"/>
        </w:rPr>
        <w:t xml:space="preserve"> 2025 року</w:t>
      </w:r>
    </w:p>
    <w:p w:rsidR="001A202D" w:rsidRPr="00E93474" w:rsidRDefault="001A202D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1A202D" w:rsidRPr="00E93474" w:rsidRDefault="001A202D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1A202D" w:rsidRPr="00E93474" w:rsidRDefault="001A202D" w:rsidP="00232D2B">
      <w:pPr>
        <w:pStyle w:val="BodyText2"/>
        <w:ind w:firstLine="709"/>
        <w:rPr>
          <w:b/>
          <w:szCs w:val="28"/>
        </w:rPr>
      </w:pPr>
    </w:p>
    <w:p w:rsidR="001A202D" w:rsidRPr="00E93474" w:rsidRDefault="001A202D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1A202D" w:rsidRPr="00E93474" w:rsidRDefault="001A202D" w:rsidP="00232D2B">
      <w:pPr>
        <w:pStyle w:val="BodyText2"/>
        <w:rPr>
          <w:szCs w:val="28"/>
        </w:rPr>
      </w:pPr>
    </w:p>
    <w:p w:rsidR="001A202D" w:rsidRPr="006A6563" w:rsidRDefault="001A202D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</w:t>
      </w:r>
      <w:r w:rsidRPr="00930C73">
        <w:rPr>
          <w:lang w:val="ru-RU"/>
        </w:rPr>
        <w:t xml:space="preserve"> </w:t>
      </w:r>
      <w:r>
        <w:rPr>
          <w:lang w:val="ru-RU"/>
        </w:rPr>
        <w:t xml:space="preserve">І квартал </w:t>
      </w:r>
      <w:r>
        <w:t>2025 року за доходами та видатками загального фонду  згідно додатку № 1.</w:t>
      </w:r>
    </w:p>
    <w:p w:rsidR="001A202D" w:rsidRPr="006A6563" w:rsidRDefault="001A202D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І квартал 2025 року за доходами та видатками  спеціального фонду  згідно додатку № 2.</w:t>
      </w:r>
    </w:p>
    <w:p w:rsidR="001A202D" w:rsidRPr="00E93474" w:rsidRDefault="001A202D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1A202D" w:rsidRPr="00E93474" w:rsidRDefault="001A202D" w:rsidP="00232D2B">
      <w:pPr>
        <w:pStyle w:val="BodyText2"/>
        <w:rPr>
          <w:b/>
          <w:szCs w:val="28"/>
        </w:rPr>
      </w:pPr>
    </w:p>
    <w:p w:rsidR="001A202D" w:rsidRPr="00261DD2" w:rsidRDefault="001A202D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1A202D" w:rsidRPr="00261DD2" w:rsidRDefault="001A202D" w:rsidP="00314E14">
      <w:pPr>
        <w:pStyle w:val="BodyText"/>
        <w:tabs>
          <w:tab w:val="left" w:pos="3720"/>
        </w:tabs>
        <w:jc w:val="both"/>
        <w:rPr>
          <w:b/>
          <w:szCs w:val="28"/>
          <w:lang w:val="ru-RU"/>
        </w:rPr>
      </w:pPr>
    </w:p>
    <w:p w:rsidR="001A202D" w:rsidRPr="008B2B82" w:rsidRDefault="001A202D" w:rsidP="00261DD2">
      <w:pPr>
        <w:spacing w:line="360" w:lineRule="auto"/>
        <w:jc w:val="both"/>
      </w:pPr>
      <w:r w:rsidRPr="008B2B82">
        <w:rPr>
          <w:b/>
          <w:color w:val="000000"/>
          <w:sz w:val="28"/>
          <w:szCs w:val="28"/>
        </w:rPr>
        <w:t>Міський голова                                                                Володимир ШМАТЬКО</w:t>
      </w:r>
      <w:r w:rsidRPr="008B2B82">
        <w:t xml:space="preserve"> </w:t>
      </w:r>
    </w:p>
    <w:p w:rsidR="001A202D" w:rsidRDefault="001A202D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1A202D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0209"/>
    <w:rsid w:val="00045ED5"/>
    <w:rsid w:val="000614E7"/>
    <w:rsid w:val="00064205"/>
    <w:rsid w:val="0006708B"/>
    <w:rsid w:val="00070882"/>
    <w:rsid w:val="0008396C"/>
    <w:rsid w:val="00097762"/>
    <w:rsid w:val="000C3425"/>
    <w:rsid w:val="000D73CF"/>
    <w:rsid w:val="000E4274"/>
    <w:rsid w:val="000E6B67"/>
    <w:rsid w:val="000F0D58"/>
    <w:rsid w:val="000F280B"/>
    <w:rsid w:val="0011576F"/>
    <w:rsid w:val="00171899"/>
    <w:rsid w:val="00195A51"/>
    <w:rsid w:val="001A202D"/>
    <w:rsid w:val="001A57AA"/>
    <w:rsid w:val="001A7147"/>
    <w:rsid w:val="001D0FD7"/>
    <w:rsid w:val="001E3940"/>
    <w:rsid w:val="001E589B"/>
    <w:rsid w:val="001F3DA4"/>
    <w:rsid w:val="00216BD4"/>
    <w:rsid w:val="00232D2B"/>
    <w:rsid w:val="00261543"/>
    <w:rsid w:val="00261DD2"/>
    <w:rsid w:val="0026567F"/>
    <w:rsid w:val="00280BB3"/>
    <w:rsid w:val="00285BBE"/>
    <w:rsid w:val="002B5419"/>
    <w:rsid w:val="002B6435"/>
    <w:rsid w:val="002C44E3"/>
    <w:rsid w:val="002D2011"/>
    <w:rsid w:val="002D4AA1"/>
    <w:rsid w:val="002D711B"/>
    <w:rsid w:val="002E2A1E"/>
    <w:rsid w:val="00301953"/>
    <w:rsid w:val="003071A3"/>
    <w:rsid w:val="0031202F"/>
    <w:rsid w:val="00314E14"/>
    <w:rsid w:val="0033453F"/>
    <w:rsid w:val="00354801"/>
    <w:rsid w:val="003C004D"/>
    <w:rsid w:val="003E41DC"/>
    <w:rsid w:val="0042115E"/>
    <w:rsid w:val="00443397"/>
    <w:rsid w:val="00452310"/>
    <w:rsid w:val="004E34B0"/>
    <w:rsid w:val="004E48FC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A6563"/>
    <w:rsid w:val="006C0A3A"/>
    <w:rsid w:val="006E0E25"/>
    <w:rsid w:val="007032E8"/>
    <w:rsid w:val="007546A2"/>
    <w:rsid w:val="00756DD9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97B52"/>
    <w:rsid w:val="008B2B82"/>
    <w:rsid w:val="008C054B"/>
    <w:rsid w:val="008D2AF0"/>
    <w:rsid w:val="008E1B0C"/>
    <w:rsid w:val="008E3527"/>
    <w:rsid w:val="008E4E4D"/>
    <w:rsid w:val="00913F91"/>
    <w:rsid w:val="00930C73"/>
    <w:rsid w:val="00960B75"/>
    <w:rsid w:val="00965B70"/>
    <w:rsid w:val="00981F53"/>
    <w:rsid w:val="009C7486"/>
    <w:rsid w:val="009F436F"/>
    <w:rsid w:val="00A60BA3"/>
    <w:rsid w:val="00A6268F"/>
    <w:rsid w:val="00A91658"/>
    <w:rsid w:val="00AB2B0A"/>
    <w:rsid w:val="00AB6FDD"/>
    <w:rsid w:val="00AC5A94"/>
    <w:rsid w:val="00B13733"/>
    <w:rsid w:val="00B31D7C"/>
    <w:rsid w:val="00B648B4"/>
    <w:rsid w:val="00B84D67"/>
    <w:rsid w:val="00B85669"/>
    <w:rsid w:val="00B9241D"/>
    <w:rsid w:val="00BA2288"/>
    <w:rsid w:val="00BA7A70"/>
    <w:rsid w:val="00BD0DD1"/>
    <w:rsid w:val="00BD53C5"/>
    <w:rsid w:val="00BE2ABE"/>
    <w:rsid w:val="00BE6B2C"/>
    <w:rsid w:val="00BF05F9"/>
    <w:rsid w:val="00BF5F7A"/>
    <w:rsid w:val="00C2257F"/>
    <w:rsid w:val="00C42C3A"/>
    <w:rsid w:val="00C93AC2"/>
    <w:rsid w:val="00C95F84"/>
    <w:rsid w:val="00CA7939"/>
    <w:rsid w:val="00CB0500"/>
    <w:rsid w:val="00CB0EB4"/>
    <w:rsid w:val="00CC422E"/>
    <w:rsid w:val="00CE098A"/>
    <w:rsid w:val="00CE7A42"/>
    <w:rsid w:val="00D63B67"/>
    <w:rsid w:val="00D84DFC"/>
    <w:rsid w:val="00D941D0"/>
    <w:rsid w:val="00DA533B"/>
    <w:rsid w:val="00DD65D4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75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5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769</Words>
  <Characters>439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admin</cp:lastModifiedBy>
  <cp:revision>2</cp:revision>
  <cp:lastPrinted>2023-10-26T08:15:00Z</cp:lastPrinted>
  <dcterms:created xsi:type="dcterms:W3CDTF">2025-05-26T13:57:00Z</dcterms:created>
  <dcterms:modified xsi:type="dcterms:W3CDTF">2025-05-26T13:57:00Z</dcterms:modified>
</cp:coreProperties>
</file>